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08A2C" w14:textId="44B3114D" w:rsidR="00B969EA" w:rsidRDefault="00B969EA" w:rsidP="003A482A">
      <w:pPr>
        <w:spacing w:line="360" w:lineRule="auto"/>
        <w:jc w:val="center"/>
        <w:rPr>
          <w:rFonts w:ascii="Arial" w:hAnsi="Arial" w:cs="Arial"/>
          <w:b/>
          <w:szCs w:val="24"/>
        </w:rPr>
      </w:pPr>
      <w:r w:rsidRPr="003A482A">
        <w:rPr>
          <w:rFonts w:ascii="Arial" w:hAnsi="Arial" w:cs="Arial"/>
          <w:b/>
          <w:szCs w:val="24"/>
        </w:rPr>
        <w:t>TERMO DE FOMENTO N° 0</w:t>
      </w:r>
      <w:r w:rsidR="006B409D">
        <w:rPr>
          <w:rFonts w:ascii="Arial" w:hAnsi="Arial" w:cs="Arial"/>
          <w:b/>
          <w:szCs w:val="24"/>
        </w:rPr>
        <w:t>2</w:t>
      </w:r>
      <w:r w:rsidRPr="003A482A">
        <w:rPr>
          <w:rFonts w:ascii="Arial" w:hAnsi="Arial" w:cs="Arial"/>
          <w:b/>
          <w:szCs w:val="24"/>
        </w:rPr>
        <w:t>/202</w:t>
      </w:r>
      <w:r w:rsidR="00E33DF0" w:rsidRPr="003A482A">
        <w:rPr>
          <w:rFonts w:ascii="Arial" w:hAnsi="Arial" w:cs="Arial"/>
          <w:b/>
          <w:szCs w:val="24"/>
        </w:rPr>
        <w:t>6</w:t>
      </w:r>
      <w:r w:rsidRPr="003A482A">
        <w:rPr>
          <w:rFonts w:ascii="Arial" w:hAnsi="Arial" w:cs="Arial"/>
          <w:b/>
          <w:szCs w:val="24"/>
        </w:rPr>
        <w:t xml:space="preserve">. </w:t>
      </w:r>
    </w:p>
    <w:p w14:paraId="11152A73" w14:textId="77777777" w:rsidR="003A482A" w:rsidRPr="003A482A" w:rsidRDefault="003A482A" w:rsidP="003A482A">
      <w:pPr>
        <w:spacing w:line="360" w:lineRule="auto"/>
        <w:jc w:val="center"/>
        <w:rPr>
          <w:rFonts w:ascii="Arial" w:hAnsi="Arial" w:cs="Arial"/>
          <w:b/>
          <w:szCs w:val="24"/>
        </w:rPr>
      </w:pPr>
    </w:p>
    <w:p w14:paraId="41916C90" w14:textId="58F9C8B4" w:rsidR="00B969EA" w:rsidRPr="00E33DF0" w:rsidRDefault="00B969EA" w:rsidP="00E33DF0">
      <w:pPr>
        <w:spacing w:line="360" w:lineRule="auto"/>
        <w:ind w:left="3402"/>
        <w:jc w:val="both"/>
        <w:rPr>
          <w:rFonts w:ascii="Arial" w:hAnsi="Arial" w:cs="Arial"/>
          <w:szCs w:val="24"/>
        </w:rPr>
      </w:pPr>
      <w:r w:rsidRPr="00E33DF0">
        <w:rPr>
          <w:rFonts w:ascii="Arial" w:hAnsi="Arial" w:cs="Arial"/>
          <w:szCs w:val="24"/>
        </w:rPr>
        <w:t>QUE ENTRE SI CELEBRAM O MUNICIPIO DE IBIRAREMA E</w:t>
      </w:r>
      <w:r w:rsidR="006B409D">
        <w:rPr>
          <w:rFonts w:ascii="Arial" w:hAnsi="Arial" w:cs="Arial"/>
          <w:szCs w:val="24"/>
        </w:rPr>
        <w:t xml:space="preserve"> A ASSOCIAÇÃO DE PAIS E AMIGOS DOS EXCEPCIONAIS DE SALTO GRANDE - APAE</w:t>
      </w:r>
      <w:r w:rsidRPr="00E33DF0">
        <w:rPr>
          <w:rFonts w:ascii="Arial" w:hAnsi="Arial" w:cs="Arial"/>
          <w:szCs w:val="24"/>
        </w:rPr>
        <w:t xml:space="preserve">, PARA OS FINS QUE ESPECIFICA. </w:t>
      </w:r>
    </w:p>
    <w:p w14:paraId="02FE9B18" w14:textId="77777777" w:rsidR="00B969EA" w:rsidRPr="00E33DF0" w:rsidRDefault="00B969EA" w:rsidP="00E33DF0">
      <w:pPr>
        <w:spacing w:line="360" w:lineRule="auto"/>
        <w:jc w:val="both"/>
        <w:rPr>
          <w:rFonts w:ascii="Arial" w:hAnsi="Arial" w:cs="Arial"/>
          <w:szCs w:val="24"/>
        </w:rPr>
      </w:pPr>
    </w:p>
    <w:p w14:paraId="7C90A5D5" w14:textId="16375C3B"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Pelo presente instrumento, de um lado o </w:t>
      </w:r>
      <w:r w:rsidRPr="00E33DF0">
        <w:rPr>
          <w:rFonts w:ascii="Arial" w:hAnsi="Arial" w:cs="Arial"/>
          <w:b/>
          <w:bCs/>
          <w:szCs w:val="24"/>
        </w:rPr>
        <w:t>MUNICÍPIO DE IBIRAREMA</w:t>
      </w:r>
      <w:r w:rsidRPr="00E33DF0">
        <w:rPr>
          <w:rFonts w:ascii="Arial" w:hAnsi="Arial" w:cs="Arial"/>
          <w:szCs w:val="24"/>
        </w:rPr>
        <w:t xml:space="preserve">, inscrito no CNPJ/MF sob nº 46.211.694/0001-07, localizado na Rua Alexandre Simões de Almeida, nº 367, neste ato representado por seu Prefeito JOSÉ BENEDITO CAMACHO, portador do RG nº 7.725.436-3 e do CPF nº 015.601.458-03, doravante denominado </w:t>
      </w:r>
      <w:r w:rsidRPr="00E33DF0">
        <w:rPr>
          <w:rFonts w:ascii="Arial" w:hAnsi="Arial" w:cs="Arial"/>
          <w:b/>
          <w:bCs/>
          <w:szCs w:val="24"/>
        </w:rPr>
        <w:t>CONCEDENTE</w:t>
      </w:r>
      <w:r w:rsidRPr="00E33DF0">
        <w:rPr>
          <w:rFonts w:ascii="Arial" w:hAnsi="Arial" w:cs="Arial"/>
          <w:szCs w:val="24"/>
        </w:rPr>
        <w:t xml:space="preserve"> e do outro lado </w:t>
      </w:r>
      <w:r w:rsidR="006B409D">
        <w:rPr>
          <w:rFonts w:ascii="Arial" w:hAnsi="Arial" w:cs="Arial"/>
          <w:szCs w:val="24"/>
        </w:rPr>
        <w:t>a</w:t>
      </w:r>
      <w:r w:rsidRPr="00E33DF0">
        <w:rPr>
          <w:rFonts w:ascii="Arial" w:hAnsi="Arial" w:cs="Arial"/>
          <w:szCs w:val="24"/>
        </w:rPr>
        <w:t xml:space="preserve"> </w:t>
      </w:r>
      <w:r w:rsidR="006B409D">
        <w:rPr>
          <w:rFonts w:ascii="Arial" w:hAnsi="Arial" w:cs="Arial"/>
          <w:b/>
          <w:bCs/>
          <w:szCs w:val="24"/>
        </w:rPr>
        <w:t>ASSOCIAÇÃO DE PAIS E AMIGOS DOS EXCEPCIONAIS DE SALTO GRANDE - APAE</w:t>
      </w:r>
      <w:r w:rsidRPr="00E33DF0">
        <w:rPr>
          <w:rFonts w:ascii="Arial" w:hAnsi="Arial" w:cs="Arial"/>
          <w:szCs w:val="24"/>
        </w:rPr>
        <w:t xml:space="preserve">, inscrito no CNPJ nº </w:t>
      </w:r>
      <w:r w:rsidR="006B409D">
        <w:rPr>
          <w:rFonts w:ascii="Arial" w:hAnsi="Arial" w:cs="Arial"/>
          <w:szCs w:val="24"/>
        </w:rPr>
        <w:t>03.275.520/0001-03</w:t>
      </w:r>
      <w:r w:rsidRPr="00E33DF0">
        <w:rPr>
          <w:rFonts w:ascii="Arial" w:hAnsi="Arial" w:cs="Arial"/>
          <w:szCs w:val="24"/>
        </w:rPr>
        <w:t xml:space="preserve">, estabelecido na Rua </w:t>
      </w:r>
      <w:r w:rsidR="006B409D">
        <w:rPr>
          <w:rFonts w:ascii="Arial" w:hAnsi="Arial" w:cs="Arial"/>
          <w:szCs w:val="24"/>
        </w:rPr>
        <w:t>Huet Bacelar</w:t>
      </w:r>
      <w:r w:rsidRPr="00E33DF0">
        <w:rPr>
          <w:rFonts w:ascii="Arial" w:hAnsi="Arial" w:cs="Arial"/>
          <w:szCs w:val="24"/>
        </w:rPr>
        <w:t xml:space="preserve">, nº </w:t>
      </w:r>
      <w:r w:rsidR="006B409D">
        <w:rPr>
          <w:rFonts w:ascii="Arial" w:hAnsi="Arial" w:cs="Arial"/>
          <w:szCs w:val="24"/>
        </w:rPr>
        <w:t>390</w:t>
      </w:r>
      <w:r w:rsidRPr="00E33DF0">
        <w:rPr>
          <w:rFonts w:ascii="Arial" w:hAnsi="Arial" w:cs="Arial"/>
          <w:szCs w:val="24"/>
        </w:rPr>
        <w:t xml:space="preserve">, na cidade de </w:t>
      </w:r>
      <w:r w:rsidR="006B409D">
        <w:rPr>
          <w:rFonts w:ascii="Arial" w:hAnsi="Arial" w:cs="Arial"/>
          <w:szCs w:val="24"/>
        </w:rPr>
        <w:t>Salto Grande</w:t>
      </w:r>
      <w:r w:rsidRPr="00E33DF0">
        <w:rPr>
          <w:rFonts w:ascii="Arial" w:hAnsi="Arial" w:cs="Arial"/>
          <w:szCs w:val="24"/>
        </w:rPr>
        <w:t>, Estado de São Paulo, neste ato representado por s</w:t>
      </w:r>
      <w:r w:rsidR="006B409D">
        <w:rPr>
          <w:rFonts w:ascii="Arial" w:hAnsi="Arial" w:cs="Arial"/>
          <w:szCs w:val="24"/>
        </w:rPr>
        <w:t>ua</w:t>
      </w:r>
      <w:r w:rsidRPr="00E33DF0">
        <w:rPr>
          <w:rFonts w:ascii="Arial" w:hAnsi="Arial" w:cs="Arial"/>
          <w:szCs w:val="24"/>
        </w:rPr>
        <w:t xml:space="preserve"> Presidente </w:t>
      </w:r>
      <w:r w:rsidR="006B409D">
        <w:rPr>
          <w:rFonts w:ascii="Arial" w:hAnsi="Arial" w:cs="Arial"/>
          <w:b/>
          <w:bCs/>
          <w:szCs w:val="24"/>
        </w:rPr>
        <w:t>M</w:t>
      </w:r>
      <w:r w:rsidR="00D0132E">
        <w:rPr>
          <w:rFonts w:ascii="Arial" w:hAnsi="Arial" w:cs="Arial"/>
          <w:b/>
          <w:bCs/>
          <w:szCs w:val="24"/>
        </w:rPr>
        <w:t>ÁRCIA REGINA BENETTI</w:t>
      </w:r>
      <w:r w:rsidRPr="00E33DF0">
        <w:rPr>
          <w:rFonts w:ascii="Arial" w:hAnsi="Arial" w:cs="Arial"/>
          <w:szCs w:val="24"/>
        </w:rPr>
        <w:t>, portador</w:t>
      </w:r>
      <w:r w:rsidR="006B409D">
        <w:rPr>
          <w:rFonts w:ascii="Arial" w:hAnsi="Arial" w:cs="Arial"/>
          <w:szCs w:val="24"/>
        </w:rPr>
        <w:t>a</w:t>
      </w:r>
      <w:r w:rsidRPr="00E33DF0">
        <w:rPr>
          <w:rFonts w:ascii="Arial" w:hAnsi="Arial" w:cs="Arial"/>
          <w:szCs w:val="24"/>
        </w:rPr>
        <w:t xml:space="preserve"> do RG nº </w:t>
      </w:r>
      <w:r w:rsidR="00D0132E">
        <w:rPr>
          <w:rFonts w:ascii="Arial" w:hAnsi="Arial" w:cs="Arial"/>
          <w:szCs w:val="24"/>
        </w:rPr>
        <w:t>10.323.836-0 e do CPF nº 015.144.438-21</w:t>
      </w:r>
      <w:r w:rsidRPr="00E33DF0">
        <w:rPr>
          <w:rFonts w:ascii="Arial" w:hAnsi="Arial" w:cs="Arial"/>
          <w:szCs w:val="24"/>
        </w:rPr>
        <w:t xml:space="preserve">, doravante denominado </w:t>
      </w:r>
      <w:r w:rsidRPr="00E33DF0">
        <w:rPr>
          <w:rFonts w:ascii="Arial" w:hAnsi="Arial" w:cs="Arial"/>
          <w:b/>
          <w:bCs/>
          <w:szCs w:val="24"/>
        </w:rPr>
        <w:t>PROPONENTE</w:t>
      </w:r>
      <w:r w:rsidRPr="00E33DF0">
        <w:rPr>
          <w:rFonts w:ascii="Arial" w:hAnsi="Arial" w:cs="Arial"/>
          <w:szCs w:val="24"/>
        </w:rPr>
        <w:t xml:space="preserve">, resolvem celebrar este </w:t>
      </w:r>
      <w:r w:rsidRPr="00E33DF0">
        <w:rPr>
          <w:rFonts w:ascii="Arial" w:hAnsi="Arial" w:cs="Arial"/>
          <w:b/>
          <w:bCs/>
          <w:szCs w:val="24"/>
        </w:rPr>
        <w:t>TERMO DE FOMENTO</w:t>
      </w:r>
      <w:r w:rsidRPr="00E33DF0">
        <w:rPr>
          <w:rFonts w:ascii="Arial" w:hAnsi="Arial" w:cs="Arial"/>
          <w:szCs w:val="24"/>
        </w:rPr>
        <w:t>, com fundamento na Lei Complementar nº 101, de 04 de maio de 2000, nas correspondentes Lei de Diretrizes Orçamentárias e Lei Orçamentária Anual, na Lei nº 13.019, de 31 de julho de 2014 e no Decreto Municipal nº 32/2017, de 09 de maio de 2017, Processo Administrativo nº 0</w:t>
      </w:r>
      <w:r w:rsidR="00D01CA9" w:rsidRPr="00E33DF0">
        <w:rPr>
          <w:rFonts w:ascii="Arial" w:hAnsi="Arial" w:cs="Arial"/>
          <w:szCs w:val="24"/>
        </w:rPr>
        <w:t>1</w:t>
      </w:r>
      <w:r w:rsidRPr="00E33DF0">
        <w:rPr>
          <w:rFonts w:ascii="Arial" w:hAnsi="Arial" w:cs="Arial"/>
          <w:szCs w:val="24"/>
        </w:rPr>
        <w:t>/202</w:t>
      </w:r>
      <w:r w:rsidR="00E33DF0" w:rsidRPr="00E33DF0">
        <w:rPr>
          <w:rFonts w:ascii="Arial" w:hAnsi="Arial" w:cs="Arial"/>
          <w:szCs w:val="24"/>
        </w:rPr>
        <w:t>6</w:t>
      </w:r>
      <w:r w:rsidRPr="00E33DF0">
        <w:rPr>
          <w:rFonts w:ascii="Arial" w:hAnsi="Arial" w:cs="Arial"/>
          <w:szCs w:val="24"/>
        </w:rPr>
        <w:t xml:space="preserve">, do Departamento de Assistência Social e as seguintes cláusulas e condições: </w:t>
      </w:r>
    </w:p>
    <w:p w14:paraId="5436CC79" w14:textId="77777777" w:rsidR="00B969EA" w:rsidRPr="00E33DF0" w:rsidRDefault="00B969EA" w:rsidP="00E33DF0">
      <w:pPr>
        <w:spacing w:line="360" w:lineRule="auto"/>
        <w:jc w:val="both"/>
        <w:rPr>
          <w:rFonts w:ascii="Arial" w:hAnsi="Arial" w:cs="Arial"/>
          <w:szCs w:val="24"/>
        </w:rPr>
      </w:pPr>
    </w:p>
    <w:p w14:paraId="554F24AF" w14:textId="360566B4" w:rsidR="00B969EA" w:rsidRDefault="00B969EA" w:rsidP="00E33DF0">
      <w:pPr>
        <w:spacing w:line="360" w:lineRule="auto"/>
        <w:jc w:val="center"/>
        <w:rPr>
          <w:rFonts w:ascii="Arial" w:hAnsi="Arial" w:cs="Arial"/>
          <w:b/>
          <w:szCs w:val="24"/>
        </w:rPr>
      </w:pPr>
      <w:r w:rsidRPr="00E33DF0">
        <w:rPr>
          <w:rFonts w:ascii="Arial" w:hAnsi="Arial" w:cs="Arial"/>
          <w:b/>
          <w:szCs w:val="24"/>
        </w:rPr>
        <w:t>CLÁUSULA PRIMEIRA – DO OBJETO</w:t>
      </w:r>
    </w:p>
    <w:p w14:paraId="5C91500C" w14:textId="77777777" w:rsidR="00E04064" w:rsidRPr="00E33DF0" w:rsidRDefault="00E04064" w:rsidP="00E33DF0">
      <w:pPr>
        <w:spacing w:line="360" w:lineRule="auto"/>
        <w:jc w:val="center"/>
        <w:rPr>
          <w:rFonts w:ascii="Arial" w:hAnsi="Arial" w:cs="Arial"/>
          <w:szCs w:val="24"/>
        </w:rPr>
      </w:pPr>
    </w:p>
    <w:p w14:paraId="583F288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 – O presente instrumento tem por objeto o acolhimento dos idosos, conforme Plano de Trabalho anexo, promovendo a qualidade de vida de cada indivíduo, segundo suas necessidades especiais, suas patologias e seus tratamentos. </w:t>
      </w:r>
    </w:p>
    <w:p w14:paraId="0A02FD3E" w14:textId="77777777" w:rsidR="00B969EA" w:rsidRPr="00E33DF0" w:rsidRDefault="00B969EA" w:rsidP="00E33DF0">
      <w:pPr>
        <w:spacing w:line="360" w:lineRule="auto"/>
        <w:jc w:val="both"/>
        <w:rPr>
          <w:rFonts w:ascii="Arial" w:hAnsi="Arial" w:cs="Arial"/>
          <w:szCs w:val="24"/>
        </w:rPr>
      </w:pPr>
    </w:p>
    <w:p w14:paraId="2FB9F576" w14:textId="34B21C88" w:rsidR="00B969EA" w:rsidRDefault="00B969EA" w:rsidP="00E33DF0">
      <w:pPr>
        <w:spacing w:line="360" w:lineRule="auto"/>
        <w:jc w:val="center"/>
        <w:rPr>
          <w:rFonts w:ascii="Arial" w:hAnsi="Arial" w:cs="Arial"/>
          <w:b/>
          <w:szCs w:val="24"/>
        </w:rPr>
      </w:pPr>
      <w:r w:rsidRPr="00E33DF0">
        <w:rPr>
          <w:rFonts w:ascii="Arial" w:hAnsi="Arial" w:cs="Arial"/>
          <w:b/>
          <w:szCs w:val="24"/>
        </w:rPr>
        <w:t>CLÁUSULA SEGUNDA – DA GESTÃO</w:t>
      </w:r>
    </w:p>
    <w:p w14:paraId="45B08BFB" w14:textId="77777777" w:rsidR="00E04064" w:rsidRPr="00E33DF0" w:rsidRDefault="00E04064" w:rsidP="00E33DF0">
      <w:pPr>
        <w:spacing w:line="360" w:lineRule="auto"/>
        <w:jc w:val="center"/>
        <w:rPr>
          <w:rFonts w:ascii="Arial" w:hAnsi="Arial" w:cs="Arial"/>
          <w:b/>
          <w:szCs w:val="24"/>
        </w:rPr>
      </w:pPr>
    </w:p>
    <w:p w14:paraId="0C0A83B7" w14:textId="1F62AEA9"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2.1 – Este Termo terá como gestor da </w:t>
      </w:r>
      <w:r w:rsidRPr="00662C21">
        <w:rPr>
          <w:rFonts w:ascii="Arial" w:hAnsi="Arial" w:cs="Arial"/>
          <w:b/>
          <w:bCs/>
          <w:szCs w:val="24"/>
        </w:rPr>
        <w:t>PROPONENTE</w:t>
      </w:r>
      <w:r w:rsidRPr="00E33DF0">
        <w:rPr>
          <w:rFonts w:ascii="Arial" w:hAnsi="Arial" w:cs="Arial"/>
          <w:szCs w:val="24"/>
        </w:rPr>
        <w:t xml:space="preserve"> </w:t>
      </w:r>
      <w:r w:rsidR="006B409D">
        <w:rPr>
          <w:rFonts w:ascii="Arial" w:hAnsi="Arial" w:cs="Arial"/>
          <w:szCs w:val="24"/>
        </w:rPr>
        <w:t>a</w:t>
      </w:r>
      <w:r w:rsidRPr="00E33DF0">
        <w:rPr>
          <w:rFonts w:ascii="Arial" w:hAnsi="Arial" w:cs="Arial"/>
          <w:szCs w:val="24"/>
        </w:rPr>
        <w:t xml:space="preserve"> Senhor</w:t>
      </w:r>
      <w:r w:rsidR="006B409D">
        <w:rPr>
          <w:rFonts w:ascii="Arial" w:hAnsi="Arial" w:cs="Arial"/>
          <w:szCs w:val="24"/>
        </w:rPr>
        <w:t>a</w:t>
      </w:r>
      <w:r w:rsidRPr="00E33DF0">
        <w:rPr>
          <w:rFonts w:ascii="Arial" w:hAnsi="Arial" w:cs="Arial"/>
          <w:szCs w:val="24"/>
        </w:rPr>
        <w:t xml:space="preserve"> </w:t>
      </w:r>
      <w:r w:rsidR="006B409D">
        <w:rPr>
          <w:rFonts w:ascii="Arial" w:hAnsi="Arial" w:cs="Arial"/>
          <w:b/>
          <w:bCs/>
          <w:szCs w:val="24"/>
        </w:rPr>
        <w:t>M</w:t>
      </w:r>
      <w:r w:rsidR="00D0132E">
        <w:rPr>
          <w:rFonts w:ascii="Arial" w:hAnsi="Arial" w:cs="Arial"/>
          <w:b/>
          <w:bCs/>
          <w:szCs w:val="24"/>
        </w:rPr>
        <w:t>Á</w:t>
      </w:r>
      <w:r w:rsidR="006B409D">
        <w:rPr>
          <w:rFonts w:ascii="Arial" w:hAnsi="Arial" w:cs="Arial"/>
          <w:b/>
          <w:bCs/>
          <w:szCs w:val="24"/>
        </w:rPr>
        <w:t>R</w:t>
      </w:r>
      <w:r w:rsidR="00D0132E">
        <w:rPr>
          <w:rFonts w:ascii="Arial" w:hAnsi="Arial" w:cs="Arial"/>
          <w:b/>
          <w:bCs/>
          <w:szCs w:val="24"/>
        </w:rPr>
        <w:t>CIA REGINA BENETTI</w:t>
      </w:r>
      <w:r w:rsidRPr="00E33DF0">
        <w:rPr>
          <w:rFonts w:ascii="Arial" w:hAnsi="Arial" w:cs="Arial"/>
          <w:szCs w:val="24"/>
        </w:rPr>
        <w:t>, portador</w:t>
      </w:r>
      <w:r w:rsidR="006B409D">
        <w:rPr>
          <w:rFonts w:ascii="Arial" w:hAnsi="Arial" w:cs="Arial"/>
          <w:szCs w:val="24"/>
        </w:rPr>
        <w:t>a</w:t>
      </w:r>
      <w:r w:rsidRPr="00E33DF0">
        <w:rPr>
          <w:rFonts w:ascii="Arial" w:hAnsi="Arial" w:cs="Arial"/>
          <w:szCs w:val="24"/>
        </w:rPr>
        <w:t xml:space="preserve"> do</w:t>
      </w:r>
      <w:r w:rsidR="00D0132E">
        <w:rPr>
          <w:rFonts w:ascii="Arial" w:hAnsi="Arial" w:cs="Arial"/>
          <w:szCs w:val="24"/>
        </w:rPr>
        <w:t xml:space="preserve"> RG nº 10.323.836-0 e do </w:t>
      </w:r>
      <w:r w:rsidR="00695526">
        <w:rPr>
          <w:rFonts w:ascii="Arial" w:hAnsi="Arial" w:cs="Arial"/>
          <w:szCs w:val="24"/>
        </w:rPr>
        <w:t xml:space="preserve">CPF nº </w:t>
      </w:r>
      <w:r w:rsidR="00D0132E">
        <w:rPr>
          <w:rFonts w:ascii="Arial" w:hAnsi="Arial" w:cs="Arial"/>
          <w:szCs w:val="24"/>
        </w:rPr>
        <w:t>015.144.438-21</w:t>
      </w:r>
      <w:r w:rsidRPr="00E33DF0">
        <w:rPr>
          <w:rFonts w:ascii="Arial" w:hAnsi="Arial" w:cs="Arial"/>
          <w:szCs w:val="24"/>
        </w:rPr>
        <w:t xml:space="preserve">, </w:t>
      </w:r>
      <w:r w:rsidR="006B409D">
        <w:rPr>
          <w:rFonts w:ascii="Arial" w:hAnsi="Arial" w:cs="Arial"/>
          <w:szCs w:val="24"/>
        </w:rPr>
        <w:t>a</w:t>
      </w:r>
      <w:r w:rsidRPr="00E33DF0">
        <w:rPr>
          <w:rFonts w:ascii="Arial" w:hAnsi="Arial" w:cs="Arial"/>
          <w:szCs w:val="24"/>
        </w:rPr>
        <w:t xml:space="preserve"> qual se </w:t>
      </w:r>
      <w:r w:rsidRPr="00E33DF0">
        <w:rPr>
          <w:rFonts w:ascii="Arial" w:hAnsi="Arial" w:cs="Arial"/>
          <w:szCs w:val="24"/>
        </w:rPr>
        <w:lastRenderedPageBreak/>
        <w:t>responsabiliza, de forma solidária, pela execução das atividades e cumprimento das metas pactuadas na parceria.</w:t>
      </w:r>
    </w:p>
    <w:p w14:paraId="254D12E1" w14:textId="27E39D06" w:rsidR="00B969EA" w:rsidRPr="00E33DF0" w:rsidRDefault="00B969EA" w:rsidP="00E33DF0">
      <w:pPr>
        <w:spacing w:line="360" w:lineRule="auto"/>
        <w:jc w:val="both"/>
        <w:rPr>
          <w:rFonts w:ascii="Arial" w:hAnsi="Arial" w:cs="Arial"/>
          <w:color w:val="FF0000"/>
          <w:szCs w:val="24"/>
        </w:rPr>
      </w:pPr>
      <w:r w:rsidRPr="00E33DF0">
        <w:rPr>
          <w:rFonts w:ascii="Arial" w:hAnsi="Arial" w:cs="Arial"/>
          <w:szCs w:val="24"/>
        </w:rPr>
        <w:t xml:space="preserve">2.2 – O </w:t>
      </w:r>
      <w:r w:rsidRPr="00662C21">
        <w:rPr>
          <w:rFonts w:ascii="Arial" w:hAnsi="Arial" w:cs="Arial"/>
          <w:b/>
          <w:bCs/>
          <w:szCs w:val="24"/>
        </w:rPr>
        <w:t>CONCEDENTE</w:t>
      </w:r>
      <w:r w:rsidRPr="00E33DF0">
        <w:rPr>
          <w:rFonts w:ascii="Arial" w:hAnsi="Arial" w:cs="Arial"/>
          <w:szCs w:val="24"/>
        </w:rPr>
        <w:t xml:space="preserve"> nomeia como gestor do presente Termo de Fomento </w:t>
      </w:r>
      <w:r w:rsidR="006B409D">
        <w:rPr>
          <w:rFonts w:ascii="Arial" w:hAnsi="Arial" w:cs="Arial"/>
          <w:szCs w:val="24"/>
        </w:rPr>
        <w:t>o</w:t>
      </w:r>
      <w:r w:rsidRPr="00E33DF0">
        <w:rPr>
          <w:rFonts w:ascii="Arial" w:hAnsi="Arial" w:cs="Arial"/>
          <w:szCs w:val="24"/>
        </w:rPr>
        <w:t xml:space="preserve"> Senhor </w:t>
      </w:r>
      <w:r w:rsidR="006B409D">
        <w:rPr>
          <w:rFonts w:ascii="Arial" w:hAnsi="Arial" w:cs="Arial"/>
          <w:b/>
          <w:bCs/>
          <w:szCs w:val="24"/>
        </w:rPr>
        <w:t>ALCEU SÉRGIO PEREIRA</w:t>
      </w:r>
      <w:r w:rsidRPr="00E33DF0">
        <w:rPr>
          <w:rFonts w:ascii="Arial" w:hAnsi="Arial" w:cs="Arial"/>
          <w:szCs w:val="24"/>
        </w:rPr>
        <w:t xml:space="preserve">, portador do RG nº </w:t>
      </w:r>
      <w:r w:rsidR="006B409D">
        <w:rPr>
          <w:rFonts w:ascii="Arial" w:hAnsi="Arial" w:cs="Arial"/>
          <w:szCs w:val="24"/>
        </w:rPr>
        <w:t>16.743.046-4</w:t>
      </w:r>
      <w:r w:rsidRPr="00E33DF0">
        <w:rPr>
          <w:rFonts w:ascii="Arial" w:hAnsi="Arial" w:cs="Arial"/>
          <w:szCs w:val="24"/>
        </w:rPr>
        <w:t xml:space="preserve"> SSP/SP e do CPF nº </w:t>
      </w:r>
      <w:r w:rsidR="006B409D">
        <w:rPr>
          <w:rFonts w:ascii="Arial" w:hAnsi="Arial" w:cs="Arial"/>
          <w:szCs w:val="24"/>
        </w:rPr>
        <w:t>079.020.728-18.</w:t>
      </w:r>
    </w:p>
    <w:p w14:paraId="6F8CDCC0" w14:textId="77777777" w:rsidR="00E27546" w:rsidRPr="00E33DF0" w:rsidRDefault="00E27546" w:rsidP="00E33DF0">
      <w:pPr>
        <w:spacing w:line="360" w:lineRule="auto"/>
        <w:jc w:val="both"/>
        <w:rPr>
          <w:rFonts w:ascii="Arial" w:hAnsi="Arial" w:cs="Arial"/>
          <w:b/>
          <w:szCs w:val="24"/>
        </w:rPr>
      </w:pPr>
    </w:p>
    <w:p w14:paraId="424D43EA" w14:textId="2FFD6500" w:rsidR="00B969EA" w:rsidRDefault="00B969EA" w:rsidP="00E33DF0">
      <w:pPr>
        <w:spacing w:line="360" w:lineRule="auto"/>
        <w:jc w:val="center"/>
        <w:rPr>
          <w:rFonts w:ascii="Arial" w:hAnsi="Arial" w:cs="Arial"/>
          <w:b/>
          <w:szCs w:val="24"/>
        </w:rPr>
      </w:pPr>
      <w:r w:rsidRPr="00E33DF0">
        <w:rPr>
          <w:rFonts w:ascii="Arial" w:hAnsi="Arial" w:cs="Arial"/>
          <w:b/>
          <w:szCs w:val="24"/>
        </w:rPr>
        <w:t>CLÁUSULA TERCEIRA – DAS OBRIGAÇÕES DOS PARCEIROS</w:t>
      </w:r>
    </w:p>
    <w:p w14:paraId="3ADF11A8" w14:textId="77777777" w:rsidR="00E04064" w:rsidRPr="00E33DF0" w:rsidRDefault="00E04064" w:rsidP="00E33DF0">
      <w:pPr>
        <w:spacing w:line="360" w:lineRule="auto"/>
        <w:jc w:val="center"/>
        <w:rPr>
          <w:rFonts w:ascii="Arial" w:hAnsi="Arial" w:cs="Arial"/>
          <w:szCs w:val="24"/>
        </w:rPr>
      </w:pPr>
    </w:p>
    <w:p w14:paraId="293340F3" w14:textId="77777777" w:rsidR="00B969EA" w:rsidRPr="00E33DF0" w:rsidRDefault="00B969EA" w:rsidP="00E33DF0">
      <w:pPr>
        <w:spacing w:line="360" w:lineRule="auto"/>
        <w:jc w:val="both"/>
        <w:rPr>
          <w:rFonts w:ascii="Arial" w:hAnsi="Arial" w:cs="Arial"/>
          <w:b/>
          <w:szCs w:val="24"/>
        </w:rPr>
      </w:pPr>
      <w:r w:rsidRPr="00E33DF0">
        <w:rPr>
          <w:rFonts w:ascii="Arial" w:hAnsi="Arial" w:cs="Arial"/>
          <w:b/>
          <w:szCs w:val="24"/>
        </w:rPr>
        <w:t xml:space="preserve">3.1 – SÃO OBRIGAÇÕES DO CONCEDENTE: </w:t>
      </w:r>
    </w:p>
    <w:p w14:paraId="2E4F750F"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fornecer os recursos para a execução deste objeto;</w:t>
      </w:r>
    </w:p>
    <w:p w14:paraId="394A7E9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acompanhar e fiscalizar a execução da parceria;</w:t>
      </w:r>
    </w:p>
    <w:p w14:paraId="79E64A6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emitir relatório técnico de monitoramento e avaliação da parceria, antes e durante a vigência do objeto; </w:t>
      </w:r>
    </w:p>
    <w:p w14:paraId="12C1476F"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promover a transferência dos recursos financeiros de acordo com o Cronograma de Desembolso contido no Plano de Trabalho em conta bancária específica indicada pela Proponente; </w:t>
      </w:r>
    </w:p>
    <w:p w14:paraId="1BDE2419"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e)</w:t>
      </w:r>
      <w:r w:rsidRPr="00E33DF0">
        <w:rPr>
          <w:rFonts w:ascii="Arial" w:hAnsi="Arial" w:cs="Arial"/>
          <w:szCs w:val="24"/>
        </w:rPr>
        <w:t xml:space="preserve"> aplicar as penalidades previstas e proceder às sanções administrativas necessárias à exigência da restituição dos recursos transferidos;</w:t>
      </w:r>
    </w:p>
    <w:p w14:paraId="341BA475"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notificar a celebração deste instrumento à Câmara Municipal de Ibirarema;</w:t>
      </w:r>
    </w:p>
    <w:p w14:paraId="2380DA0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publicar o extrato deste instrumento no Diário Oficial do Município; </w:t>
      </w:r>
    </w:p>
    <w:p w14:paraId="2138D08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receber e analisar as prestações de contas encaminhadas pela Proponente;</w:t>
      </w:r>
    </w:p>
    <w:p w14:paraId="1BA4954D"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elaborar elucidativo parecer conclusivo sobre a prestação de contas da proponente, a fim de atender os princípios da legalidade, impessoalidade, moralidade, publicidade, eficiência, economicidade, conforme artigo 48, da Lei de Responsabilidade Fiscal. </w:t>
      </w:r>
    </w:p>
    <w:p w14:paraId="14005EAD" w14:textId="77777777" w:rsidR="00B969EA" w:rsidRPr="00E33DF0" w:rsidRDefault="00B969EA" w:rsidP="00E33DF0">
      <w:pPr>
        <w:spacing w:line="360" w:lineRule="auto"/>
        <w:jc w:val="both"/>
        <w:rPr>
          <w:rFonts w:ascii="Arial" w:hAnsi="Arial" w:cs="Arial"/>
          <w:szCs w:val="24"/>
        </w:rPr>
      </w:pPr>
    </w:p>
    <w:p w14:paraId="6D3CD30F"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3.2 – SÃO OBRIGAÇÕES DA PROPONENTE</w:t>
      </w:r>
      <w:r w:rsidRPr="00E33DF0">
        <w:rPr>
          <w:rFonts w:ascii="Arial" w:hAnsi="Arial" w:cs="Arial"/>
          <w:szCs w:val="24"/>
        </w:rPr>
        <w:t xml:space="preserve">: </w:t>
      </w:r>
    </w:p>
    <w:p w14:paraId="5179D9D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responsabilizar-se pela execução do objeto do Termo de Fomento;</w:t>
      </w:r>
    </w:p>
    <w:p w14:paraId="4AA6DC7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prestar informações e esclarecimentos sempre que solicitados, desde que necessários ao acompanhamento e controle da execução do objeto;</w:t>
      </w:r>
    </w:p>
    <w:p w14:paraId="7E6435B0" w14:textId="25EC91DB" w:rsidR="00B969EA" w:rsidRPr="00363AB5" w:rsidRDefault="00B969EA" w:rsidP="00662C21">
      <w:pPr>
        <w:spacing w:line="360" w:lineRule="auto"/>
        <w:ind w:firstLine="567"/>
        <w:jc w:val="both"/>
        <w:rPr>
          <w:rFonts w:ascii="Arial" w:hAnsi="Arial" w:cs="Arial"/>
          <w:b/>
          <w:bCs/>
          <w:szCs w:val="24"/>
        </w:rPr>
      </w:pPr>
      <w:r w:rsidRPr="00E33DF0">
        <w:rPr>
          <w:rFonts w:ascii="Arial" w:hAnsi="Arial" w:cs="Arial"/>
          <w:b/>
          <w:szCs w:val="24"/>
        </w:rPr>
        <w:t>c)</w:t>
      </w:r>
      <w:r w:rsidRPr="00E33DF0">
        <w:rPr>
          <w:rFonts w:ascii="Arial" w:hAnsi="Arial" w:cs="Arial"/>
          <w:szCs w:val="24"/>
        </w:rPr>
        <w:t xml:space="preserve"> permitir livre acesso do Gestor, do responsável pelo Controle Interno, dos membros da Comissão de Monitoramento e Avaliação e de </w:t>
      </w:r>
      <w:r w:rsidR="00363AB5">
        <w:rPr>
          <w:rFonts w:ascii="Arial" w:hAnsi="Arial" w:cs="Arial"/>
          <w:szCs w:val="24"/>
        </w:rPr>
        <w:t>A</w:t>
      </w:r>
      <w:r w:rsidRPr="00E33DF0">
        <w:rPr>
          <w:rFonts w:ascii="Arial" w:hAnsi="Arial" w:cs="Arial"/>
          <w:szCs w:val="24"/>
        </w:rPr>
        <w:t xml:space="preserve">uditores e </w:t>
      </w:r>
      <w:r w:rsidR="00363AB5">
        <w:rPr>
          <w:rFonts w:ascii="Arial" w:hAnsi="Arial" w:cs="Arial"/>
          <w:szCs w:val="24"/>
        </w:rPr>
        <w:t>F</w:t>
      </w:r>
      <w:r w:rsidRPr="00E33DF0">
        <w:rPr>
          <w:rFonts w:ascii="Arial" w:hAnsi="Arial" w:cs="Arial"/>
          <w:szCs w:val="24"/>
        </w:rPr>
        <w:t xml:space="preserve">iscais do Tribunal de Contas correspondentes aos processos, aos documentos e às informações referentes a este Instrumento, junto às instalações da </w:t>
      </w:r>
      <w:r w:rsidRPr="00363AB5">
        <w:rPr>
          <w:rFonts w:ascii="Arial" w:hAnsi="Arial" w:cs="Arial"/>
          <w:b/>
          <w:bCs/>
          <w:szCs w:val="24"/>
        </w:rPr>
        <w:t>PROPONENTE;</w:t>
      </w:r>
    </w:p>
    <w:p w14:paraId="656CA23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lastRenderedPageBreak/>
        <w:t>d)</w:t>
      </w:r>
      <w:r w:rsidRPr="00E33DF0">
        <w:rPr>
          <w:rFonts w:ascii="Arial" w:hAnsi="Arial" w:cs="Arial"/>
          <w:szCs w:val="24"/>
        </w:rPr>
        <w:t xml:space="preserve"> responsabilizar-se pelo gerenciamento administrativo e financeiro dos recursos recebidos, inclusive no que diz respeito às despesas de custeio; </w:t>
      </w:r>
    </w:p>
    <w:p w14:paraId="1396F20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e)</w:t>
      </w:r>
      <w:r w:rsidRPr="00E33DF0">
        <w:rPr>
          <w:rFonts w:ascii="Arial" w:hAnsi="Arial" w:cs="Arial"/>
          <w:szCs w:val="24"/>
        </w:rPr>
        <w:t xml:space="preserve"> responsabilizar-se pelo pagamento dos encargos trabalhistas, previdenciários, fiscais e comerciais relativos ao funcionamento da instituição e ao adimplemento do Termo de Fomento, mantendo as certidões negativas em dia, não se caracterizando responsabilidade solidária ou subsidiária da administração pública pelos respectivos pagamentos, qualquer oneração do objeto da parceria ou restrição à sua execução;</w:t>
      </w:r>
    </w:p>
    <w:p w14:paraId="20CF507B"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manter em seus arquivos, durante o prazo de 10 (dez) anos, contado do dia útil subsequente ao da prestação de contas integral, os documentos originais que compõem a prestação de contas; </w:t>
      </w:r>
    </w:p>
    <w:p w14:paraId="4C4F4E08"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identificar o número do instrumento da parceria e Órgão repassador no corpo dos documentos da despesa e em seguida extrair cópia para anexar à prestação de contas a ser entregue no prazo ao </w:t>
      </w:r>
      <w:r w:rsidRPr="00363AB5">
        <w:rPr>
          <w:rFonts w:ascii="Arial" w:hAnsi="Arial" w:cs="Arial"/>
          <w:b/>
          <w:bCs/>
          <w:szCs w:val="24"/>
        </w:rPr>
        <w:t>CONCEDENTE</w:t>
      </w:r>
      <w:r w:rsidRPr="00E33DF0">
        <w:rPr>
          <w:rFonts w:ascii="Arial" w:hAnsi="Arial" w:cs="Arial"/>
          <w:szCs w:val="24"/>
        </w:rPr>
        <w:t xml:space="preserve">, inclusive indicar o valor pago quando a despesa for paga parcialmente com recursos do objeto; </w:t>
      </w:r>
    </w:p>
    <w:p w14:paraId="1971707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divulgar esta parceria em seu sítio na internet, caso mantenha, e em locais visíveis de suas sedes sociais e dos estabelecimentos em que exerça suas ações, com as seguintes informações: data da assinatura, identificação do Instrumento, do Órgão </w:t>
      </w:r>
      <w:r w:rsidRPr="00363AB5">
        <w:rPr>
          <w:rFonts w:ascii="Arial" w:hAnsi="Arial" w:cs="Arial"/>
          <w:b/>
          <w:bCs/>
          <w:szCs w:val="24"/>
        </w:rPr>
        <w:t>CONCEDENTE</w:t>
      </w:r>
      <w:r w:rsidRPr="00E33DF0">
        <w:rPr>
          <w:rFonts w:ascii="Arial" w:hAnsi="Arial" w:cs="Arial"/>
          <w:szCs w:val="24"/>
        </w:rPr>
        <w:t xml:space="preserve">, descrição do objeto da parceria, valor total da parceria, valores liberados, e situação da prestação de contas da parceria, bem como atender a Lei Federal nº 12.527/2011; </w:t>
      </w:r>
    </w:p>
    <w:p w14:paraId="2FF41365"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comprovar a exata aplicação da parcela anteriormente repassada na forma da legislação aplicável, mediante procedimento da fiscalização da Administração Pública Municipal, sob pena de suspensão da transferência;</w:t>
      </w:r>
    </w:p>
    <w:p w14:paraId="5B8A5923" w14:textId="77777777" w:rsidR="00363AB5" w:rsidRDefault="00B969EA" w:rsidP="00662C21">
      <w:pPr>
        <w:spacing w:line="360" w:lineRule="auto"/>
        <w:ind w:firstLine="567"/>
        <w:jc w:val="both"/>
        <w:rPr>
          <w:rFonts w:ascii="Arial" w:hAnsi="Arial" w:cs="Arial"/>
          <w:szCs w:val="24"/>
        </w:rPr>
      </w:pPr>
      <w:r w:rsidRPr="00E33DF0">
        <w:rPr>
          <w:rFonts w:ascii="Arial" w:hAnsi="Arial" w:cs="Arial"/>
          <w:b/>
          <w:szCs w:val="24"/>
        </w:rPr>
        <w:t>j)</w:t>
      </w:r>
      <w:r w:rsidRPr="00E33DF0">
        <w:rPr>
          <w:rFonts w:ascii="Arial" w:hAnsi="Arial" w:cs="Arial"/>
          <w:szCs w:val="24"/>
        </w:rPr>
        <w:t xml:space="preserve"> não praticar desvio de finalidade na aplicação do recurso, atraso não justificado no cumprimento das etapas dos programas, práticas atentatórias aos princípios fundamentais da Administração Pública nas contratações e demais atos praticados na execução da parceria e deixar de adotar as medidas saneadoras eventualmente apontadas pela Administração Pública; </w:t>
      </w:r>
    </w:p>
    <w:p w14:paraId="4198C9D5" w14:textId="7FA44224"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k)</w:t>
      </w:r>
      <w:r w:rsidRPr="00E33DF0">
        <w:rPr>
          <w:rFonts w:ascii="Arial" w:hAnsi="Arial" w:cs="Arial"/>
          <w:szCs w:val="24"/>
        </w:rPr>
        <w:t xml:space="preserve"> prestar todos os serviços, conforme Plano de Trabalho anexo, mediante a contratação dos profissionais e pagamento dos respectivos salários, gerenciamento e coordenação dos trabalhos, ficando proibida a redistribuição dos recursos a outras entidades, congêneres ou não; </w:t>
      </w:r>
    </w:p>
    <w:p w14:paraId="1D83B67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lastRenderedPageBreak/>
        <w:t>l)</w:t>
      </w:r>
      <w:r w:rsidRPr="00E33DF0">
        <w:rPr>
          <w:rFonts w:ascii="Arial" w:hAnsi="Arial" w:cs="Arial"/>
          <w:szCs w:val="24"/>
        </w:rPr>
        <w:t xml:space="preserve"> observar todos os critérios de qualidade técnica, eficiência, economicidade, prazos e os custos previstos; </w:t>
      </w:r>
    </w:p>
    <w:p w14:paraId="60FABA28"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m)</w:t>
      </w:r>
      <w:r w:rsidRPr="00E33DF0">
        <w:rPr>
          <w:rFonts w:ascii="Arial" w:hAnsi="Arial" w:cs="Arial"/>
          <w:szCs w:val="24"/>
        </w:rPr>
        <w:t xml:space="preserve"> comprovar todas as despesas por meio de notas fiscais ou recibo de autônomo (RPA), com a devida identificação da parceria celebrada, ficando vedadas informações genéricas ou sem especificações dos serviços efetivamente prestados, comprovado por meio de controles ou registros, além de demonstrar os custos praticados ou ajustados de forma a permitir a conferência atinente à regularidade dos valores pagos; </w:t>
      </w:r>
    </w:p>
    <w:p w14:paraId="0DC477B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n)</w:t>
      </w:r>
      <w:r w:rsidRPr="00E33DF0">
        <w:rPr>
          <w:rFonts w:ascii="Arial" w:hAnsi="Arial" w:cs="Arial"/>
          <w:szCs w:val="24"/>
        </w:rPr>
        <w:t xml:space="preserve"> aplicar os recursos repassados pelo </w:t>
      </w:r>
      <w:r w:rsidRPr="00363AB5">
        <w:rPr>
          <w:rFonts w:ascii="Arial" w:hAnsi="Arial" w:cs="Arial"/>
          <w:b/>
          <w:bCs/>
          <w:szCs w:val="24"/>
        </w:rPr>
        <w:t>CONCEDENTE</w:t>
      </w:r>
      <w:r w:rsidRPr="00E33DF0">
        <w:rPr>
          <w:rFonts w:ascii="Arial" w:hAnsi="Arial" w:cs="Arial"/>
          <w:szCs w:val="24"/>
        </w:rPr>
        <w:t xml:space="preserve"> e os correspondentes à sua contrapartida, exclusivamente no objeto constante na Cláusula Primeira; </w:t>
      </w:r>
    </w:p>
    <w:p w14:paraId="4531392A"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o)</w:t>
      </w:r>
      <w:r w:rsidRPr="00E33DF0">
        <w:rPr>
          <w:rFonts w:ascii="Arial" w:hAnsi="Arial" w:cs="Arial"/>
          <w:szCs w:val="24"/>
        </w:rPr>
        <w:t xml:space="preserve"> comprovar a existência de conta bancária específica e exclusiva para o presente instrumento, efetuando todas as movimentações financeiras relacionadas aos recursos do presente termo nesta conta bancária;</w:t>
      </w:r>
    </w:p>
    <w:p w14:paraId="0C6AD50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p)</w:t>
      </w:r>
      <w:r w:rsidRPr="00E33DF0">
        <w:rPr>
          <w:rFonts w:ascii="Arial" w:hAnsi="Arial" w:cs="Arial"/>
          <w:szCs w:val="24"/>
        </w:rPr>
        <w:t xml:space="preserve"> não aplicar taxa de administração ou despesas administrativas como condição para a execução do presente objeto;</w:t>
      </w:r>
    </w:p>
    <w:p w14:paraId="797A4B8B"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q)</w:t>
      </w:r>
      <w:r w:rsidRPr="00E33DF0">
        <w:rPr>
          <w:rFonts w:ascii="Arial" w:hAnsi="Arial" w:cs="Arial"/>
          <w:szCs w:val="24"/>
        </w:rPr>
        <w:t xml:space="preserve"> ressarcir aos cofres públicos os saldos remanescentes decorrentes das aplicações correspondentes até 31 de janeiro do exercício seguinte, salvo se forem utilizados;</w:t>
      </w:r>
    </w:p>
    <w:p w14:paraId="63B11EF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r)</w:t>
      </w:r>
      <w:r w:rsidRPr="00E33DF0">
        <w:rPr>
          <w:rFonts w:ascii="Arial" w:hAnsi="Arial" w:cs="Arial"/>
          <w:szCs w:val="24"/>
        </w:rPr>
        <w:t xml:space="preserve"> promover a devolução aos cofres públicos dos recursos financeiros não aplicados corretamente conforme o Plano de Trabalho;</w:t>
      </w:r>
    </w:p>
    <w:p w14:paraId="1CFCB86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s)</w:t>
      </w:r>
      <w:r w:rsidRPr="00E33DF0">
        <w:rPr>
          <w:rFonts w:ascii="Arial" w:hAnsi="Arial" w:cs="Arial"/>
          <w:szCs w:val="24"/>
        </w:rPr>
        <w:t xml:space="preserve"> comprovar mensalmente através de Efetividade e de forma integral no final do Termo de Fomento todas as metas quantitativas e atendimentos de maneira nominal, constante no Plano de Trabalho;</w:t>
      </w:r>
    </w:p>
    <w:p w14:paraId="263A16E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t)</w:t>
      </w:r>
      <w:r w:rsidRPr="00E33DF0">
        <w:rPr>
          <w:rFonts w:ascii="Arial" w:hAnsi="Arial" w:cs="Arial"/>
          <w:szCs w:val="24"/>
        </w:rPr>
        <w:t xml:space="preserve"> efetuar cotação e pesquisa de preços, conforme regulamento próprio da entidade, para aquisição de materiais e serviços;</w:t>
      </w:r>
    </w:p>
    <w:p w14:paraId="1D8CDE67" w14:textId="2F41AC6B" w:rsidR="00B969EA" w:rsidRPr="00E33DF0" w:rsidRDefault="00B969EA" w:rsidP="00662C21">
      <w:pPr>
        <w:spacing w:line="360" w:lineRule="auto"/>
        <w:ind w:firstLine="567"/>
        <w:jc w:val="both"/>
        <w:rPr>
          <w:rFonts w:ascii="Arial" w:hAnsi="Arial" w:cs="Arial"/>
          <w:szCs w:val="24"/>
        </w:rPr>
      </w:pPr>
      <w:r w:rsidRPr="00662C21">
        <w:rPr>
          <w:rFonts w:ascii="Arial" w:hAnsi="Arial" w:cs="Arial"/>
          <w:b/>
          <w:bCs/>
          <w:szCs w:val="24"/>
        </w:rPr>
        <w:t>u)</w:t>
      </w:r>
      <w:r w:rsidRPr="00E33DF0">
        <w:rPr>
          <w:rFonts w:ascii="Arial" w:hAnsi="Arial" w:cs="Arial"/>
          <w:szCs w:val="24"/>
        </w:rPr>
        <w:t xml:space="preserve"> manter-se adimplente com o Poder Público concedente naquilo que tange </w:t>
      </w:r>
      <w:r w:rsidR="002C3853" w:rsidRPr="00E33DF0">
        <w:rPr>
          <w:rFonts w:ascii="Arial" w:hAnsi="Arial" w:cs="Arial"/>
          <w:szCs w:val="24"/>
        </w:rPr>
        <w:t>à</w:t>
      </w:r>
      <w:r w:rsidRPr="00E33DF0">
        <w:rPr>
          <w:rFonts w:ascii="Arial" w:hAnsi="Arial" w:cs="Arial"/>
          <w:szCs w:val="24"/>
        </w:rPr>
        <w:t xml:space="preserve"> prestação de contas de exercícios anteriores, assim como manter a sua regularidade fiscal perante os órgãos da Administração Municipal, Estadual e Federal;</w:t>
      </w:r>
    </w:p>
    <w:p w14:paraId="403CEA63"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v)</w:t>
      </w:r>
      <w:r w:rsidRPr="00E33DF0">
        <w:rPr>
          <w:rFonts w:ascii="Arial" w:hAnsi="Arial" w:cs="Arial"/>
          <w:szCs w:val="24"/>
        </w:rPr>
        <w:t xml:space="preserve"> comunicar o </w:t>
      </w:r>
      <w:r w:rsidRPr="002C3853">
        <w:rPr>
          <w:rFonts w:ascii="Arial" w:hAnsi="Arial" w:cs="Arial"/>
          <w:b/>
          <w:bCs/>
          <w:szCs w:val="24"/>
        </w:rPr>
        <w:t>CONCEDENTE</w:t>
      </w:r>
      <w:r w:rsidRPr="00E33DF0">
        <w:rPr>
          <w:rFonts w:ascii="Arial" w:hAnsi="Arial" w:cs="Arial"/>
          <w:szCs w:val="24"/>
        </w:rPr>
        <w:t xml:space="preserve"> a substituição dos responsáveis pelo </w:t>
      </w:r>
      <w:r w:rsidRPr="002C3853">
        <w:rPr>
          <w:rFonts w:ascii="Arial" w:hAnsi="Arial" w:cs="Arial"/>
          <w:b/>
          <w:bCs/>
          <w:szCs w:val="24"/>
        </w:rPr>
        <w:t>PROPONENTE</w:t>
      </w:r>
      <w:r w:rsidRPr="00E33DF0">
        <w:rPr>
          <w:rFonts w:ascii="Arial" w:hAnsi="Arial" w:cs="Arial"/>
          <w:szCs w:val="24"/>
        </w:rPr>
        <w:t>, assim como alterações em seu Estatuto.</w:t>
      </w:r>
    </w:p>
    <w:p w14:paraId="7BF8B10D" w14:textId="77777777" w:rsidR="00B969EA" w:rsidRPr="00E33DF0" w:rsidRDefault="00B969EA" w:rsidP="00E33DF0">
      <w:pPr>
        <w:spacing w:line="360" w:lineRule="auto"/>
        <w:jc w:val="both"/>
        <w:rPr>
          <w:rFonts w:ascii="Arial" w:hAnsi="Arial" w:cs="Arial"/>
          <w:szCs w:val="24"/>
        </w:rPr>
      </w:pPr>
    </w:p>
    <w:p w14:paraId="0EAD3ECE" w14:textId="27187171" w:rsidR="00B969EA" w:rsidRDefault="00B969EA" w:rsidP="00E33DF0">
      <w:pPr>
        <w:spacing w:line="360" w:lineRule="auto"/>
        <w:jc w:val="center"/>
        <w:rPr>
          <w:rFonts w:ascii="Arial" w:hAnsi="Arial" w:cs="Arial"/>
          <w:b/>
          <w:szCs w:val="24"/>
        </w:rPr>
      </w:pPr>
      <w:r w:rsidRPr="00E33DF0">
        <w:rPr>
          <w:rFonts w:ascii="Arial" w:hAnsi="Arial" w:cs="Arial"/>
          <w:b/>
          <w:szCs w:val="24"/>
        </w:rPr>
        <w:t>CLÁUSULA QUARTA – REGIME JURÍDICO DO PESSOAL</w:t>
      </w:r>
    </w:p>
    <w:p w14:paraId="350F5E20" w14:textId="77777777" w:rsidR="00E04064" w:rsidRPr="00E33DF0" w:rsidRDefault="00E04064" w:rsidP="00E33DF0">
      <w:pPr>
        <w:spacing w:line="360" w:lineRule="auto"/>
        <w:jc w:val="center"/>
        <w:rPr>
          <w:rFonts w:ascii="Arial" w:hAnsi="Arial" w:cs="Arial"/>
          <w:szCs w:val="24"/>
        </w:rPr>
      </w:pPr>
    </w:p>
    <w:p w14:paraId="274F1AB6"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lastRenderedPageBreak/>
        <w:t>4.1 – A contratação de empregados para a execução do objeto, quando pagos integralmente com recursos desta parceria, deverá obedecer ao princípio da legalidade, impessoalidade e da publicidade, mediante a realização de processo seletivo simplificado.</w:t>
      </w:r>
    </w:p>
    <w:p w14:paraId="20C0829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4.2 – Não se estabelecerá nenhum vínculo de natureza jurídico/trabalhista, de quaisquer espécies, entre o </w:t>
      </w:r>
      <w:r w:rsidRPr="002C3853">
        <w:rPr>
          <w:rFonts w:ascii="Arial" w:hAnsi="Arial" w:cs="Arial"/>
          <w:b/>
          <w:bCs/>
          <w:szCs w:val="24"/>
        </w:rPr>
        <w:t>CONCEDENTE</w:t>
      </w:r>
      <w:r w:rsidRPr="00E33DF0">
        <w:rPr>
          <w:rFonts w:ascii="Arial" w:hAnsi="Arial" w:cs="Arial"/>
          <w:szCs w:val="24"/>
        </w:rPr>
        <w:t xml:space="preserve"> e o pessoal que a </w:t>
      </w:r>
      <w:r w:rsidRPr="002C3853">
        <w:rPr>
          <w:rFonts w:ascii="Arial" w:hAnsi="Arial" w:cs="Arial"/>
          <w:b/>
          <w:bCs/>
          <w:szCs w:val="24"/>
        </w:rPr>
        <w:t>PROPONENTE</w:t>
      </w:r>
      <w:r w:rsidRPr="00E33DF0">
        <w:rPr>
          <w:rFonts w:ascii="Arial" w:hAnsi="Arial" w:cs="Arial"/>
          <w:szCs w:val="24"/>
        </w:rPr>
        <w:t xml:space="preserve"> utilizar para a realização dos trabalhos ou atividades constantes deste Instrumento. </w:t>
      </w:r>
    </w:p>
    <w:p w14:paraId="145EF031" w14:textId="77777777" w:rsidR="00B969EA" w:rsidRPr="00E33DF0" w:rsidRDefault="00B969EA" w:rsidP="00E33DF0">
      <w:pPr>
        <w:spacing w:line="360" w:lineRule="auto"/>
        <w:jc w:val="both"/>
        <w:rPr>
          <w:rFonts w:ascii="Arial" w:hAnsi="Arial" w:cs="Arial"/>
          <w:szCs w:val="24"/>
        </w:rPr>
      </w:pPr>
    </w:p>
    <w:p w14:paraId="19313BA7" w14:textId="6FC4B79E" w:rsidR="00B969EA" w:rsidRDefault="00B969EA" w:rsidP="00E33DF0">
      <w:pPr>
        <w:spacing w:line="360" w:lineRule="auto"/>
        <w:jc w:val="center"/>
        <w:rPr>
          <w:rFonts w:ascii="Arial" w:hAnsi="Arial" w:cs="Arial"/>
          <w:b/>
          <w:szCs w:val="24"/>
        </w:rPr>
      </w:pPr>
      <w:r w:rsidRPr="00E33DF0">
        <w:rPr>
          <w:rFonts w:ascii="Arial" w:hAnsi="Arial" w:cs="Arial"/>
          <w:b/>
          <w:szCs w:val="24"/>
        </w:rPr>
        <w:t>CLÁUSULA QUINTA – DO REPASSE E CRONOGRAMA DE DESEMBOLSO</w:t>
      </w:r>
    </w:p>
    <w:p w14:paraId="2EDBEFAD" w14:textId="77777777" w:rsidR="00E04064" w:rsidRPr="00E33DF0" w:rsidRDefault="00E04064" w:rsidP="00E33DF0">
      <w:pPr>
        <w:spacing w:line="360" w:lineRule="auto"/>
        <w:jc w:val="center"/>
        <w:rPr>
          <w:rFonts w:ascii="Arial" w:hAnsi="Arial" w:cs="Arial"/>
          <w:szCs w:val="24"/>
        </w:rPr>
      </w:pPr>
    </w:p>
    <w:p w14:paraId="10CA43D2" w14:textId="65F11A5E"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5.1 – Para a execução das atividades previstas neste Termo de Fomento, no presente exercício, o </w:t>
      </w:r>
      <w:r w:rsidRPr="00662C21">
        <w:rPr>
          <w:rFonts w:ascii="Arial" w:hAnsi="Arial" w:cs="Arial"/>
          <w:b/>
          <w:bCs/>
          <w:szCs w:val="24"/>
        </w:rPr>
        <w:t>CONCEDENTE</w:t>
      </w:r>
      <w:r w:rsidRPr="00E33DF0">
        <w:rPr>
          <w:rFonts w:ascii="Arial" w:hAnsi="Arial" w:cs="Arial"/>
          <w:szCs w:val="24"/>
        </w:rPr>
        <w:t xml:space="preserve"> transferirá à </w:t>
      </w:r>
      <w:r w:rsidRPr="00662C21">
        <w:rPr>
          <w:rFonts w:ascii="Arial" w:hAnsi="Arial" w:cs="Arial"/>
          <w:b/>
          <w:bCs/>
          <w:szCs w:val="24"/>
        </w:rPr>
        <w:t>PROPONENTE</w:t>
      </w:r>
      <w:r w:rsidRPr="00E33DF0">
        <w:rPr>
          <w:rFonts w:ascii="Arial" w:hAnsi="Arial" w:cs="Arial"/>
          <w:szCs w:val="24"/>
        </w:rPr>
        <w:t xml:space="preserve">, de acordo com o cronograma de execução, o valor mensal de até </w:t>
      </w:r>
      <w:r w:rsidRPr="00662C21">
        <w:rPr>
          <w:rFonts w:ascii="Arial" w:hAnsi="Arial" w:cs="Arial"/>
          <w:b/>
          <w:bCs/>
          <w:szCs w:val="24"/>
        </w:rPr>
        <w:t xml:space="preserve">R$ </w:t>
      </w:r>
      <w:r w:rsidR="00074FC6">
        <w:rPr>
          <w:rFonts w:ascii="Arial" w:hAnsi="Arial" w:cs="Arial"/>
          <w:b/>
          <w:bCs/>
          <w:szCs w:val="24"/>
        </w:rPr>
        <w:t>19.8</w:t>
      </w:r>
      <w:r w:rsidR="00C622B0" w:rsidRPr="00662C21">
        <w:rPr>
          <w:rFonts w:ascii="Arial" w:hAnsi="Arial" w:cs="Arial"/>
          <w:b/>
          <w:bCs/>
          <w:szCs w:val="24"/>
        </w:rPr>
        <w:t>0</w:t>
      </w:r>
      <w:r w:rsidRPr="00662C21">
        <w:rPr>
          <w:rFonts w:ascii="Arial" w:hAnsi="Arial" w:cs="Arial"/>
          <w:b/>
          <w:bCs/>
          <w:szCs w:val="24"/>
        </w:rPr>
        <w:t>0,00 (</w:t>
      </w:r>
      <w:r w:rsidR="00074FC6">
        <w:rPr>
          <w:rFonts w:ascii="Arial" w:hAnsi="Arial" w:cs="Arial"/>
          <w:b/>
          <w:bCs/>
          <w:szCs w:val="24"/>
        </w:rPr>
        <w:t>Dezenove mil e oitocentos</w:t>
      </w:r>
      <w:r w:rsidR="00C622B0" w:rsidRPr="00662C21">
        <w:rPr>
          <w:rFonts w:ascii="Arial" w:hAnsi="Arial" w:cs="Arial"/>
          <w:b/>
          <w:bCs/>
          <w:szCs w:val="24"/>
        </w:rPr>
        <w:t xml:space="preserve"> </w:t>
      </w:r>
      <w:r w:rsidRPr="00662C21">
        <w:rPr>
          <w:rFonts w:ascii="Arial" w:hAnsi="Arial" w:cs="Arial"/>
          <w:b/>
          <w:bCs/>
          <w:szCs w:val="24"/>
        </w:rPr>
        <w:t>reais).</w:t>
      </w:r>
    </w:p>
    <w:p w14:paraId="3A989413"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5.2 – As partes reconhecem que caso haja necessidade de contingenciamento orçamentário e a ocorrência de cancelamento de restos a pagar, exigível ao cumprimento de metas segundo a Lei de Responsabilidade Fiscal, o quantitativo deste objeto poderá ser reduzido até a etapa que apresente funcionalidade. </w:t>
      </w:r>
    </w:p>
    <w:p w14:paraId="0A756D01" w14:textId="77777777" w:rsidR="00B969EA" w:rsidRPr="00E33DF0" w:rsidRDefault="00B969EA" w:rsidP="00E33DF0">
      <w:pPr>
        <w:spacing w:line="360" w:lineRule="auto"/>
        <w:jc w:val="both"/>
        <w:rPr>
          <w:rFonts w:ascii="Arial" w:hAnsi="Arial" w:cs="Arial"/>
          <w:szCs w:val="24"/>
        </w:rPr>
      </w:pPr>
    </w:p>
    <w:p w14:paraId="55E37982" w14:textId="68C511BF" w:rsidR="00B969EA" w:rsidRDefault="00B969EA" w:rsidP="00E33DF0">
      <w:pPr>
        <w:spacing w:line="360" w:lineRule="auto"/>
        <w:jc w:val="center"/>
        <w:rPr>
          <w:rFonts w:ascii="Arial" w:hAnsi="Arial" w:cs="Arial"/>
          <w:b/>
          <w:szCs w:val="24"/>
        </w:rPr>
      </w:pPr>
      <w:r w:rsidRPr="00E33DF0">
        <w:rPr>
          <w:rFonts w:ascii="Arial" w:hAnsi="Arial" w:cs="Arial"/>
          <w:b/>
          <w:szCs w:val="24"/>
        </w:rPr>
        <w:t>CLÁUSULA SEXTA – DA MOVIMENTAÇÃO DOS RECURSOS</w:t>
      </w:r>
    </w:p>
    <w:p w14:paraId="32F3FB6F" w14:textId="77777777" w:rsidR="00E04064" w:rsidRPr="00E33DF0" w:rsidRDefault="00E04064" w:rsidP="00E33DF0">
      <w:pPr>
        <w:spacing w:line="360" w:lineRule="auto"/>
        <w:jc w:val="center"/>
        <w:rPr>
          <w:rFonts w:ascii="Arial" w:hAnsi="Arial" w:cs="Arial"/>
          <w:szCs w:val="24"/>
        </w:rPr>
      </w:pPr>
    </w:p>
    <w:p w14:paraId="12B94845" w14:textId="62D67668"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6.1 – Os valores a repassar, segundo o cronograma de desembolso, deverão ser depositados na conta específica da </w:t>
      </w:r>
      <w:r w:rsidRPr="002C3853">
        <w:rPr>
          <w:rFonts w:ascii="Arial" w:hAnsi="Arial" w:cs="Arial"/>
          <w:b/>
          <w:bCs/>
          <w:szCs w:val="24"/>
        </w:rPr>
        <w:t>PROPONENTE</w:t>
      </w:r>
      <w:r w:rsidRPr="00E33DF0">
        <w:rPr>
          <w:rFonts w:ascii="Arial" w:hAnsi="Arial" w:cs="Arial"/>
          <w:szCs w:val="24"/>
        </w:rPr>
        <w:t>, vinculada ao objeto, na agência nº 6</w:t>
      </w:r>
      <w:r w:rsidR="00074FC6">
        <w:rPr>
          <w:rFonts w:ascii="Arial" w:hAnsi="Arial" w:cs="Arial"/>
          <w:szCs w:val="24"/>
        </w:rPr>
        <w:t>641-9</w:t>
      </w:r>
      <w:r w:rsidRPr="00E33DF0">
        <w:rPr>
          <w:rFonts w:ascii="Arial" w:hAnsi="Arial" w:cs="Arial"/>
          <w:szCs w:val="24"/>
        </w:rPr>
        <w:t xml:space="preserve">, no Banco do Brasil, na Conta Corrente nº </w:t>
      </w:r>
      <w:r w:rsidR="00074FC6">
        <w:rPr>
          <w:rFonts w:ascii="Arial" w:hAnsi="Arial" w:cs="Arial"/>
          <w:szCs w:val="24"/>
        </w:rPr>
        <w:t>406-5</w:t>
      </w:r>
      <w:r w:rsidRPr="00E33DF0">
        <w:rPr>
          <w:rFonts w:ascii="Arial" w:hAnsi="Arial" w:cs="Arial"/>
          <w:szCs w:val="24"/>
        </w:rPr>
        <w:t xml:space="preserve">, e aplicados no mercado financeiro ou em caderneta de poupança, até sua utilização. </w:t>
      </w:r>
    </w:p>
    <w:p w14:paraId="16FB8C88" w14:textId="77777777" w:rsidR="00662C21" w:rsidRDefault="00B969EA" w:rsidP="00E33DF0">
      <w:pPr>
        <w:spacing w:line="360" w:lineRule="auto"/>
        <w:jc w:val="both"/>
        <w:rPr>
          <w:rFonts w:ascii="Arial" w:hAnsi="Arial" w:cs="Arial"/>
          <w:szCs w:val="24"/>
        </w:rPr>
      </w:pPr>
      <w:r w:rsidRPr="00E33DF0">
        <w:rPr>
          <w:rFonts w:ascii="Arial" w:hAnsi="Arial" w:cs="Arial"/>
          <w:szCs w:val="24"/>
        </w:rPr>
        <w:t xml:space="preserve">6.2 – Os recursos depositados na conta bancária específica deste instrumento, enquanto não empregados na sua finalidade, serão obrigatoriamente aplicados: </w:t>
      </w:r>
    </w:p>
    <w:p w14:paraId="691642F3" w14:textId="4EFB3A61" w:rsidR="00B969EA" w:rsidRPr="00E33DF0" w:rsidRDefault="00B969EA" w:rsidP="00662C21">
      <w:pPr>
        <w:spacing w:line="360" w:lineRule="auto"/>
        <w:ind w:firstLine="567"/>
        <w:jc w:val="both"/>
        <w:rPr>
          <w:rFonts w:ascii="Arial" w:hAnsi="Arial" w:cs="Arial"/>
          <w:szCs w:val="24"/>
        </w:rPr>
      </w:pPr>
      <w:r w:rsidRPr="00662C21">
        <w:rPr>
          <w:rFonts w:ascii="Arial" w:hAnsi="Arial" w:cs="Arial"/>
          <w:b/>
          <w:bCs/>
          <w:szCs w:val="24"/>
        </w:rPr>
        <w:t>a)</w:t>
      </w:r>
      <w:r w:rsidRPr="00E33DF0">
        <w:rPr>
          <w:rFonts w:ascii="Arial" w:hAnsi="Arial" w:cs="Arial"/>
          <w:szCs w:val="24"/>
        </w:rPr>
        <w:t xml:space="preserve"> em fundo de aplicação financeira ou caderneta de poupança, ou operação de mercado aberto lastreada em título da dívida pública. </w:t>
      </w:r>
    </w:p>
    <w:p w14:paraId="161353D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6.3 – Os pagamentos deverão ser efetuados por transferência direta ao fornecedor (DOC, TED, Débito), nos pagamentos realizados a pessoas físicas e/ou jurídicas, inclusive dos empregados. Excepcionalmente, poderá ser utilizada a emissão de cheque nominal a pessoas físicas e/ou jurídicas que não possuam conta bancária. </w:t>
      </w:r>
    </w:p>
    <w:p w14:paraId="7E847110"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lastRenderedPageBreak/>
        <w:t xml:space="preserve">6.4 – Os rendimentos financeiros dos valores aplicados conforme mencionado no item 6.2 poderão ser utilizados pela </w:t>
      </w:r>
      <w:r w:rsidRPr="002C3853">
        <w:rPr>
          <w:rFonts w:ascii="Arial" w:hAnsi="Arial" w:cs="Arial"/>
          <w:b/>
          <w:bCs/>
          <w:szCs w:val="24"/>
        </w:rPr>
        <w:t>PROPONENTE</w:t>
      </w:r>
      <w:r w:rsidRPr="00E33DF0">
        <w:rPr>
          <w:rFonts w:ascii="Arial" w:hAnsi="Arial" w:cs="Arial"/>
          <w:szCs w:val="24"/>
        </w:rPr>
        <w:t xml:space="preserve"> desde que não haja desvio de finalidade do objeto e dentro das condições previstas neste instrumento. </w:t>
      </w:r>
    </w:p>
    <w:p w14:paraId="39F26CB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6.5 – A </w:t>
      </w:r>
      <w:r w:rsidRPr="002C3853">
        <w:rPr>
          <w:rFonts w:ascii="Arial" w:hAnsi="Arial" w:cs="Arial"/>
          <w:b/>
          <w:bCs/>
          <w:szCs w:val="24"/>
        </w:rPr>
        <w:t>PROPONENTE</w:t>
      </w:r>
      <w:r w:rsidRPr="00E33DF0">
        <w:rPr>
          <w:rFonts w:ascii="Arial" w:hAnsi="Arial" w:cs="Arial"/>
          <w:szCs w:val="24"/>
        </w:rPr>
        <w:t xml:space="preserve"> deverá restituir o saldo residual dos recursos, inclusive com os rendimentos não utilizados, caso não efetue a boa execução dos recursos. </w:t>
      </w:r>
    </w:p>
    <w:p w14:paraId="2441BD11"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6.6 – A inadimplência ou irregularidade na prestação de contas inabilitará a </w:t>
      </w:r>
      <w:r w:rsidRPr="002C3853">
        <w:rPr>
          <w:rFonts w:ascii="Arial" w:hAnsi="Arial" w:cs="Arial"/>
          <w:b/>
          <w:bCs/>
          <w:szCs w:val="24"/>
        </w:rPr>
        <w:t>PROPONENTE</w:t>
      </w:r>
      <w:r w:rsidRPr="00E33DF0">
        <w:rPr>
          <w:rFonts w:ascii="Arial" w:hAnsi="Arial" w:cs="Arial"/>
          <w:szCs w:val="24"/>
        </w:rPr>
        <w:t xml:space="preserve"> a participar de novos parceiros, acordos ou ajustes com a Administração Municipal. </w:t>
      </w:r>
    </w:p>
    <w:p w14:paraId="08FEF013" w14:textId="77777777" w:rsidR="00B969EA" w:rsidRPr="00E33DF0" w:rsidRDefault="00B969EA" w:rsidP="00E33DF0">
      <w:pPr>
        <w:spacing w:line="360" w:lineRule="auto"/>
        <w:jc w:val="both"/>
        <w:rPr>
          <w:rFonts w:ascii="Arial" w:hAnsi="Arial" w:cs="Arial"/>
          <w:szCs w:val="24"/>
        </w:rPr>
      </w:pPr>
    </w:p>
    <w:p w14:paraId="374CB38A" w14:textId="6B46B536" w:rsidR="00B969EA" w:rsidRDefault="00B969EA" w:rsidP="00E33DF0">
      <w:pPr>
        <w:spacing w:line="360" w:lineRule="auto"/>
        <w:jc w:val="center"/>
        <w:rPr>
          <w:rFonts w:ascii="Arial" w:hAnsi="Arial" w:cs="Arial"/>
          <w:b/>
          <w:szCs w:val="24"/>
        </w:rPr>
      </w:pPr>
      <w:r w:rsidRPr="00E33DF0">
        <w:rPr>
          <w:rFonts w:ascii="Arial" w:hAnsi="Arial" w:cs="Arial"/>
          <w:b/>
          <w:szCs w:val="24"/>
        </w:rPr>
        <w:t>CLÁUSULA SÉTIMA – DA RESTITUIÇÃO DOS RECURSOS</w:t>
      </w:r>
    </w:p>
    <w:p w14:paraId="37F14B65" w14:textId="77777777" w:rsidR="00E04064" w:rsidRPr="00E33DF0" w:rsidRDefault="00E04064" w:rsidP="00E33DF0">
      <w:pPr>
        <w:spacing w:line="360" w:lineRule="auto"/>
        <w:jc w:val="center"/>
        <w:rPr>
          <w:rFonts w:ascii="Arial" w:hAnsi="Arial" w:cs="Arial"/>
          <w:b/>
          <w:szCs w:val="24"/>
        </w:rPr>
      </w:pPr>
    </w:p>
    <w:p w14:paraId="1490762C"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7.1 – A </w:t>
      </w:r>
      <w:r w:rsidRPr="002C3853">
        <w:rPr>
          <w:rFonts w:ascii="Arial" w:hAnsi="Arial" w:cs="Arial"/>
          <w:b/>
          <w:bCs/>
          <w:szCs w:val="24"/>
        </w:rPr>
        <w:t>PROPONENTE</w:t>
      </w:r>
      <w:r w:rsidRPr="00E33DF0">
        <w:rPr>
          <w:rFonts w:ascii="Arial" w:hAnsi="Arial" w:cs="Arial"/>
          <w:szCs w:val="24"/>
        </w:rPr>
        <w:t xml:space="preserve"> compromete-se a restituir o valor transferido, atualizado monetariamente desde a data do recebimento, acrescidos de juros legais, na forma da legislação aplicável, nos seguintes casos: </w:t>
      </w:r>
    </w:p>
    <w:p w14:paraId="051242F1"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inexecução do objeto; </w:t>
      </w:r>
    </w:p>
    <w:p w14:paraId="289EB992"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falta de apresentação de prestação de contas, no prazo exigido; </w:t>
      </w:r>
    </w:p>
    <w:p w14:paraId="6C41DB58"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utilização dos recursos em finalidade diversa da estabelecida no presente instrumento, ainda que em caráter de emergência;</w:t>
      </w:r>
    </w:p>
    <w:p w14:paraId="3588BFD9"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não apresentação dos documentos previstos neste Termo de Fomento. </w:t>
      </w:r>
    </w:p>
    <w:p w14:paraId="5A34AB7E"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Parágrafo único.</w:t>
      </w:r>
      <w:r w:rsidRPr="00E33DF0">
        <w:rPr>
          <w:rFonts w:ascii="Arial" w:hAnsi="Arial" w:cs="Arial"/>
          <w:szCs w:val="24"/>
        </w:rPr>
        <w:t xml:space="preserve"> Compromete-se, ainda a </w:t>
      </w:r>
      <w:r w:rsidRPr="002C3853">
        <w:rPr>
          <w:rFonts w:ascii="Arial" w:hAnsi="Arial" w:cs="Arial"/>
          <w:b/>
          <w:bCs/>
          <w:szCs w:val="24"/>
        </w:rPr>
        <w:t>PROPONENTE</w:t>
      </w:r>
      <w:r w:rsidRPr="00E33DF0">
        <w:rPr>
          <w:rFonts w:ascii="Arial" w:hAnsi="Arial" w:cs="Arial"/>
          <w:szCs w:val="24"/>
        </w:rPr>
        <w:t xml:space="preserve">, a recolher à conta do </w:t>
      </w:r>
      <w:r w:rsidRPr="002C3853">
        <w:rPr>
          <w:rFonts w:ascii="Arial" w:hAnsi="Arial" w:cs="Arial"/>
          <w:b/>
          <w:bCs/>
          <w:szCs w:val="24"/>
        </w:rPr>
        <w:t>CONCEDENTE</w:t>
      </w:r>
      <w:r w:rsidRPr="00E33DF0">
        <w:rPr>
          <w:rFonts w:ascii="Arial" w:hAnsi="Arial" w:cs="Arial"/>
          <w:szCs w:val="24"/>
        </w:rPr>
        <w:t xml:space="preserve"> o valor correspondente a rendimentos de aplicação no mercado financeiro, referente ao período compreendido entre a liberação do recurso e sua utilização, quando não comprovar o seu emprego na consecução do objeto, ainda que não tenha feito aplicação. </w:t>
      </w:r>
    </w:p>
    <w:p w14:paraId="31A3DB70" w14:textId="77777777" w:rsidR="00B969EA" w:rsidRPr="00E33DF0" w:rsidRDefault="00B969EA" w:rsidP="00E33DF0">
      <w:pPr>
        <w:spacing w:line="360" w:lineRule="auto"/>
        <w:jc w:val="both"/>
        <w:rPr>
          <w:rFonts w:ascii="Arial" w:hAnsi="Arial" w:cs="Arial"/>
          <w:b/>
          <w:szCs w:val="24"/>
        </w:rPr>
      </w:pPr>
    </w:p>
    <w:p w14:paraId="76262948" w14:textId="12A2B6E1" w:rsidR="00B969EA" w:rsidRDefault="00B969EA" w:rsidP="00E33DF0">
      <w:pPr>
        <w:spacing w:line="360" w:lineRule="auto"/>
        <w:jc w:val="center"/>
        <w:rPr>
          <w:rFonts w:ascii="Arial" w:hAnsi="Arial" w:cs="Arial"/>
          <w:b/>
          <w:szCs w:val="24"/>
        </w:rPr>
      </w:pPr>
      <w:r w:rsidRPr="00E33DF0">
        <w:rPr>
          <w:rFonts w:ascii="Arial" w:hAnsi="Arial" w:cs="Arial"/>
          <w:b/>
          <w:szCs w:val="24"/>
        </w:rPr>
        <w:t>CLÁUSULA OITAVA – DA PRESTAÇÃO DE CONTAS</w:t>
      </w:r>
    </w:p>
    <w:p w14:paraId="1E256902" w14:textId="77777777" w:rsidR="00E04064" w:rsidRPr="00E33DF0" w:rsidRDefault="00E04064" w:rsidP="00E33DF0">
      <w:pPr>
        <w:spacing w:line="360" w:lineRule="auto"/>
        <w:jc w:val="center"/>
        <w:rPr>
          <w:rFonts w:ascii="Arial" w:hAnsi="Arial" w:cs="Arial"/>
          <w:szCs w:val="24"/>
        </w:rPr>
      </w:pPr>
    </w:p>
    <w:p w14:paraId="310AA7F1" w14:textId="725270CB"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8.1 – </w:t>
      </w:r>
      <w:r w:rsidR="007C3581">
        <w:rPr>
          <w:rFonts w:ascii="Arial" w:hAnsi="Arial" w:cs="Arial"/>
          <w:szCs w:val="24"/>
        </w:rPr>
        <w:t>P</w:t>
      </w:r>
      <w:r w:rsidRPr="00E33DF0">
        <w:rPr>
          <w:rFonts w:ascii="Arial" w:hAnsi="Arial" w:cs="Arial"/>
          <w:szCs w:val="24"/>
        </w:rPr>
        <w:t xml:space="preserve">restar contas de acordo com os critérios e indicações exigidos pelo </w:t>
      </w:r>
      <w:r w:rsidRPr="002C3853">
        <w:rPr>
          <w:rFonts w:ascii="Arial" w:hAnsi="Arial" w:cs="Arial"/>
          <w:b/>
          <w:bCs/>
          <w:szCs w:val="24"/>
        </w:rPr>
        <w:t>CONCEDENTE</w:t>
      </w:r>
      <w:r w:rsidRPr="00E33DF0">
        <w:rPr>
          <w:rFonts w:ascii="Arial" w:hAnsi="Arial" w:cs="Arial"/>
          <w:szCs w:val="24"/>
        </w:rPr>
        <w:t xml:space="preserv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bem como entregar balanço patrimonial, balancete analítico </w:t>
      </w:r>
      <w:r w:rsidRPr="00E33DF0">
        <w:rPr>
          <w:rFonts w:ascii="Arial" w:hAnsi="Arial" w:cs="Arial"/>
          <w:szCs w:val="24"/>
        </w:rPr>
        <w:lastRenderedPageBreak/>
        <w:t xml:space="preserve">anual, demonstração de resultado do exercício e demonstração das origens e aplicação dos recursos da Entidade parceira, segundo as normas contábeis vigentes. </w:t>
      </w:r>
    </w:p>
    <w:p w14:paraId="00D99AE7" w14:textId="6387BBBC"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8.2 – </w:t>
      </w:r>
      <w:r w:rsidR="007C3581" w:rsidRPr="00E33DF0">
        <w:rPr>
          <w:rFonts w:ascii="Arial" w:hAnsi="Arial" w:cs="Arial"/>
          <w:szCs w:val="24"/>
        </w:rPr>
        <w:t>Durante</w:t>
      </w:r>
      <w:r w:rsidRPr="00E33DF0">
        <w:rPr>
          <w:rFonts w:ascii="Arial" w:hAnsi="Arial" w:cs="Arial"/>
          <w:szCs w:val="24"/>
        </w:rPr>
        <w:t xml:space="preserve"> o prazo de 10 (dez) anos, contados do dia subsequente ao da prestação de contas integral, a </w:t>
      </w:r>
      <w:r w:rsidRPr="002C3853">
        <w:rPr>
          <w:rFonts w:ascii="Arial" w:hAnsi="Arial" w:cs="Arial"/>
          <w:b/>
          <w:bCs/>
          <w:szCs w:val="24"/>
        </w:rPr>
        <w:t>PROPONENTE</w:t>
      </w:r>
      <w:r w:rsidRPr="00E33DF0">
        <w:rPr>
          <w:rFonts w:ascii="Arial" w:hAnsi="Arial" w:cs="Arial"/>
          <w:szCs w:val="24"/>
        </w:rPr>
        <w:t xml:space="preserve"> se compromete a manter em arquivo os documentos originais que compõem a prestação de contas. </w:t>
      </w:r>
    </w:p>
    <w:p w14:paraId="371834EF" w14:textId="77777777" w:rsidR="00B969EA" w:rsidRPr="00E33DF0" w:rsidRDefault="00B969EA" w:rsidP="00E33DF0">
      <w:pPr>
        <w:spacing w:line="360" w:lineRule="auto"/>
        <w:jc w:val="both"/>
        <w:rPr>
          <w:rFonts w:ascii="Arial" w:hAnsi="Arial" w:cs="Arial"/>
          <w:szCs w:val="24"/>
        </w:rPr>
      </w:pPr>
    </w:p>
    <w:p w14:paraId="36B38453" w14:textId="074E9CB3" w:rsidR="00B969EA" w:rsidRDefault="00B969EA" w:rsidP="00E33DF0">
      <w:pPr>
        <w:spacing w:line="360" w:lineRule="auto"/>
        <w:jc w:val="center"/>
        <w:rPr>
          <w:rFonts w:ascii="Arial" w:hAnsi="Arial" w:cs="Arial"/>
          <w:b/>
          <w:szCs w:val="24"/>
        </w:rPr>
      </w:pPr>
      <w:r w:rsidRPr="00E33DF0">
        <w:rPr>
          <w:rFonts w:ascii="Arial" w:hAnsi="Arial" w:cs="Arial"/>
          <w:b/>
          <w:szCs w:val="24"/>
        </w:rPr>
        <w:t>CLÁUSULA NONA – DA VIGÊNCIA</w:t>
      </w:r>
    </w:p>
    <w:p w14:paraId="7F8C5838" w14:textId="77777777" w:rsidR="00E04064" w:rsidRPr="00E33DF0" w:rsidRDefault="00E04064" w:rsidP="00E33DF0">
      <w:pPr>
        <w:spacing w:line="360" w:lineRule="auto"/>
        <w:jc w:val="center"/>
        <w:rPr>
          <w:rFonts w:ascii="Arial" w:hAnsi="Arial" w:cs="Arial"/>
          <w:szCs w:val="24"/>
        </w:rPr>
      </w:pPr>
    </w:p>
    <w:p w14:paraId="1FE83EBE" w14:textId="212C668B"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9.1 – Este instrumento vigerá </w:t>
      </w:r>
      <w:r w:rsidR="00C223E7" w:rsidRPr="00E33DF0">
        <w:rPr>
          <w:rFonts w:ascii="Arial" w:hAnsi="Arial" w:cs="Arial"/>
          <w:szCs w:val="24"/>
        </w:rPr>
        <w:t xml:space="preserve">de </w:t>
      </w:r>
      <w:r w:rsidR="007C3581">
        <w:rPr>
          <w:rFonts w:ascii="Arial" w:hAnsi="Arial" w:cs="Arial"/>
          <w:szCs w:val="24"/>
        </w:rPr>
        <w:t>1º de janeiro de 2026</w:t>
      </w:r>
      <w:r w:rsidRPr="00E33DF0">
        <w:rPr>
          <w:rFonts w:ascii="Arial" w:hAnsi="Arial" w:cs="Arial"/>
          <w:szCs w:val="24"/>
        </w:rPr>
        <w:t xml:space="preserve"> até 31 de dezembro de 202</w:t>
      </w:r>
      <w:r w:rsidR="007C3581">
        <w:rPr>
          <w:rFonts w:ascii="Arial" w:hAnsi="Arial" w:cs="Arial"/>
          <w:szCs w:val="24"/>
        </w:rPr>
        <w:t>6</w:t>
      </w:r>
      <w:r w:rsidRPr="00E33DF0">
        <w:rPr>
          <w:rFonts w:ascii="Arial" w:hAnsi="Arial" w:cs="Arial"/>
          <w:szCs w:val="24"/>
        </w:rPr>
        <w:t xml:space="preserve">. </w:t>
      </w:r>
    </w:p>
    <w:p w14:paraId="2BBBC9A7" w14:textId="77777777" w:rsidR="00B969EA" w:rsidRPr="00E33DF0" w:rsidRDefault="00B969EA" w:rsidP="00E33DF0">
      <w:pPr>
        <w:spacing w:line="360" w:lineRule="auto"/>
        <w:jc w:val="both"/>
        <w:rPr>
          <w:rFonts w:ascii="Arial" w:hAnsi="Arial" w:cs="Arial"/>
          <w:szCs w:val="24"/>
        </w:rPr>
      </w:pPr>
    </w:p>
    <w:p w14:paraId="5E33E235" w14:textId="19891B37"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 DAS PROIBIÇÕES</w:t>
      </w:r>
    </w:p>
    <w:p w14:paraId="0A6C473A" w14:textId="77777777" w:rsidR="00E04064" w:rsidRPr="00E33DF0" w:rsidRDefault="00E04064" w:rsidP="00E33DF0">
      <w:pPr>
        <w:spacing w:line="360" w:lineRule="auto"/>
        <w:jc w:val="center"/>
        <w:rPr>
          <w:rFonts w:ascii="Arial" w:hAnsi="Arial" w:cs="Arial"/>
          <w:szCs w:val="24"/>
        </w:rPr>
      </w:pPr>
    </w:p>
    <w:p w14:paraId="077A0398" w14:textId="77777777" w:rsidR="00B969EA" w:rsidRPr="007C3581" w:rsidRDefault="00B969EA" w:rsidP="00E33DF0">
      <w:pPr>
        <w:spacing w:line="360" w:lineRule="auto"/>
        <w:jc w:val="both"/>
        <w:rPr>
          <w:rFonts w:ascii="Arial" w:hAnsi="Arial" w:cs="Arial"/>
          <w:b/>
          <w:bCs/>
          <w:szCs w:val="24"/>
        </w:rPr>
      </w:pPr>
      <w:r w:rsidRPr="007C3581">
        <w:rPr>
          <w:rFonts w:ascii="Arial" w:hAnsi="Arial" w:cs="Arial"/>
          <w:b/>
          <w:bCs/>
          <w:szCs w:val="24"/>
        </w:rPr>
        <w:t xml:space="preserve">10.1 – Fica ainda proibido à PROPONENTE: </w:t>
      </w:r>
    </w:p>
    <w:p w14:paraId="6EE886C1"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a redistribuição dos recursos recebidos a outras entidades, congêneres ou não; </w:t>
      </w:r>
    </w:p>
    <w:p w14:paraId="69867E37"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integrar dirigentes que também sejam agentes políticos do governo concedente; </w:t>
      </w:r>
    </w:p>
    <w:p w14:paraId="67A4F798"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realizar despesas e pagamentos fora da vigência deste Termo de Fomento; </w:t>
      </w:r>
    </w:p>
    <w:p w14:paraId="3EBB6679"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utilizar recursos para finalidade diferente da prevista e despesas a título de taxa de administração; </w:t>
      </w:r>
    </w:p>
    <w:p w14:paraId="36570B25"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e)</w:t>
      </w:r>
      <w:r w:rsidRPr="00E33DF0">
        <w:rPr>
          <w:rFonts w:ascii="Arial" w:hAnsi="Arial" w:cs="Arial"/>
          <w:szCs w:val="24"/>
        </w:rPr>
        <w:t xml:space="preserve"> utilizar recursos em pagamento de despesas diversas, não compatíveis com o objeto deste Termo de Fomento; </w:t>
      </w:r>
    </w:p>
    <w:p w14:paraId="44536674"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executar pagamento antecipado a fornecedores de bens e serviços; </w:t>
      </w:r>
    </w:p>
    <w:p w14:paraId="4E8E4C14"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transferir recursos da conta corrente específica para outras contas bancárias que não haja comprovante; </w:t>
      </w:r>
    </w:p>
    <w:p w14:paraId="4409703C"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retirar recursos da conta específica para outras finalidades com posterior ressarcimento; </w:t>
      </w:r>
    </w:p>
    <w:p w14:paraId="392386E3"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deixar de aplicar ou não comprovar a contrapartida pactuada no Plano de Trabalho; </w:t>
      </w:r>
    </w:p>
    <w:p w14:paraId="22FA8B2F" w14:textId="77777777" w:rsidR="00B969EA" w:rsidRPr="002C3853" w:rsidRDefault="00B969EA" w:rsidP="007C3581">
      <w:pPr>
        <w:spacing w:line="360" w:lineRule="auto"/>
        <w:ind w:firstLine="567"/>
        <w:jc w:val="both"/>
        <w:rPr>
          <w:rFonts w:ascii="Arial" w:hAnsi="Arial" w:cs="Arial"/>
          <w:b/>
          <w:szCs w:val="24"/>
        </w:rPr>
      </w:pPr>
      <w:r w:rsidRPr="002C3853">
        <w:rPr>
          <w:rFonts w:ascii="Arial" w:hAnsi="Arial" w:cs="Arial"/>
          <w:b/>
          <w:szCs w:val="24"/>
        </w:rPr>
        <w:t xml:space="preserve">j) realizar despesas com: </w:t>
      </w:r>
    </w:p>
    <w:p w14:paraId="00BA3FF4"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multas, juros ou correção monetária, inclusive referentes a pagamentos ou a recolhimentos fora dos prazos, salvo se decorrentes de atrasos da administração pública na liberação de recursos financeiros, bem como verbas indenizatórias; </w:t>
      </w:r>
    </w:p>
    <w:p w14:paraId="043417C3"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lastRenderedPageBreak/>
        <w:t>b)</w:t>
      </w:r>
      <w:r w:rsidRPr="00E33DF0">
        <w:rPr>
          <w:rFonts w:ascii="Arial" w:hAnsi="Arial" w:cs="Arial"/>
          <w:szCs w:val="24"/>
        </w:rPr>
        <w:t xml:space="preserve"> publicidade, salvo as previstas no plano de trabalho e diretamente vinculadas ao objeto da parceria, de caráter educativo, informativo ou de orientação social, das quais não constem nomes, símbolos ou imagens que caracterizem promoção pessoal; </w:t>
      </w:r>
    </w:p>
    <w:p w14:paraId="5D803615"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obras que caracterizem a ampliação de área construída ou a instalação de novas estruturas físicas; </w:t>
      </w:r>
    </w:p>
    <w:p w14:paraId="1AA7A958"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pagamento de despesas bancárias. </w:t>
      </w:r>
    </w:p>
    <w:p w14:paraId="2D1843CD" w14:textId="77777777" w:rsidR="00B969EA" w:rsidRPr="00E33DF0" w:rsidRDefault="00B969EA" w:rsidP="00E33DF0">
      <w:pPr>
        <w:spacing w:line="360" w:lineRule="auto"/>
        <w:jc w:val="both"/>
        <w:rPr>
          <w:rFonts w:ascii="Arial" w:hAnsi="Arial" w:cs="Arial"/>
          <w:szCs w:val="24"/>
        </w:rPr>
      </w:pPr>
    </w:p>
    <w:p w14:paraId="16EDD71B" w14:textId="3BE5D596"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PRIMEIRA – DA RECISÃO E DA DENÚNCIA</w:t>
      </w:r>
    </w:p>
    <w:p w14:paraId="3650897D" w14:textId="77777777" w:rsidR="00E04064" w:rsidRPr="00E33DF0" w:rsidRDefault="00E04064" w:rsidP="00E33DF0">
      <w:pPr>
        <w:spacing w:line="360" w:lineRule="auto"/>
        <w:jc w:val="center"/>
        <w:rPr>
          <w:rFonts w:ascii="Arial" w:hAnsi="Arial" w:cs="Arial"/>
          <w:szCs w:val="24"/>
        </w:rPr>
      </w:pPr>
    </w:p>
    <w:p w14:paraId="3D61F32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11.1 – O presente Termo de Fomento poderá ser denunciado ou rescindido pelos partícipes a qualquer momento, ficando as partes responsáveis pelas obrigações decorrentes do tempo de vigência. </w:t>
      </w:r>
    </w:p>
    <w:p w14:paraId="71BA4941"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11.2 – Constitui motivo para rescisão do Termo de Fomento o descumprimento de qualquer das cláusulas pactuadas, particularmente quando constatado pelo </w:t>
      </w:r>
      <w:r w:rsidRPr="002C3853">
        <w:rPr>
          <w:rFonts w:ascii="Arial" w:hAnsi="Arial" w:cs="Arial"/>
          <w:b/>
          <w:bCs/>
          <w:szCs w:val="24"/>
        </w:rPr>
        <w:t>CONCEDENTE</w:t>
      </w:r>
      <w:r w:rsidRPr="00E33DF0">
        <w:rPr>
          <w:rFonts w:ascii="Arial" w:hAnsi="Arial" w:cs="Arial"/>
          <w:szCs w:val="24"/>
        </w:rPr>
        <w:t xml:space="preserve"> a utilização dos recursos em desacordo com o Plano de Trabalho ou a falsidade ou incorreção de informação em qualquer documento apresentado. </w:t>
      </w:r>
    </w:p>
    <w:p w14:paraId="129928E5" w14:textId="77777777" w:rsidR="00B969EA" w:rsidRPr="00E33DF0" w:rsidRDefault="00B969EA" w:rsidP="00E33DF0">
      <w:pPr>
        <w:spacing w:line="360" w:lineRule="auto"/>
        <w:jc w:val="both"/>
        <w:rPr>
          <w:rFonts w:ascii="Arial" w:hAnsi="Arial" w:cs="Arial"/>
          <w:szCs w:val="24"/>
        </w:rPr>
      </w:pPr>
    </w:p>
    <w:p w14:paraId="18C28A6C" w14:textId="7B3FB5B4"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SEGUNDA – DA ALTERAÇÃO OU MODIFICAÇÃO DO PLANO DE TRABALHO</w:t>
      </w:r>
    </w:p>
    <w:p w14:paraId="788F4997" w14:textId="77777777" w:rsidR="00E04064" w:rsidRPr="00E33DF0" w:rsidRDefault="00E04064" w:rsidP="00E33DF0">
      <w:pPr>
        <w:spacing w:line="360" w:lineRule="auto"/>
        <w:jc w:val="center"/>
        <w:rPr>
          <w:rFonts w:ascii="Arial" w:hAnsi="Arial" w:cs="Arial"/>
          <w:szCs w:val="24"/>
        </w:rPr>
      </w:pPr>
    </w:p>
    <w:p w14:paraId="7A4511AB"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12.1 – Este Termo de Fomento poderá ser alterado ou ter modificação no Plano de Trabalho, de comum acordo entre as partes, mediante proposta devidamente formalizada e justificada por meio de </w:t>
      </w:r>
      <w:r w:rsidRPr="007C3581">
        <w:rPr>
          <w:rFonts w:ascii="Arial" w:hAnsi="Arial" w:cs="Arial"/>
          <w:b/>
          <w:bCs/>
          <w:szCs w:val="24"/>
        </w:rPr>
        <w:t>TERMO DE ADITAMENTO.</w:t>
      </w:r>
      <w:r w:rsidRPr="00E33DF0">
        <w:rPr>
          <w:rFonts w:ascii="Arial" w:hAnsi="Arial" w:cs="Arial"/>
          <w:szCs w:val="24"/>
        </w:rPr>
        <w:t xml:space="preserve"> </w:t>
      </w:r>
    </w:p>
    <w:p w14:paraId="46C3D56A"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Parágrafo único.</w:t>
      </w:r>
      <w:r w:rsidRPr="00E33DF0">
        <w:rPr>
          <w:rFonts w:ascii="Arial" w:hAnsi="Arial" w:cs="Arial"/>
          <w:szCs w:val="24"/>
        </w:rPr>
        <w:t xml:space="preserve">  Admitir-se-á modificação do Plano de Trabalho com prévia apreciação do </w:t>
      </w:r>
      <w:r w:rsidRPr="002C3853">
        <w:rPr>
          <w:rFonts w:ascii="Arial" w:hAnsi="Arial" w:cs="Arial"/>
          <w:b/>
          <w:bCs/>
          <w:szCs w:val="24"/>
        </w:rPr>
        <w:t>CONCEDENTE</w:t>
      </w:r>
      <w:r w:rsidRPr="00E33DF0">
        <w:rPr>
          <w:rFonts w:ascii="Arial" w:hAnsi="Arial" w:cs="Arial"/>
          <w:szCs w:val="24"/>
        </w:rPr>
        <w:t xml:space="preserve"> e aprovação do Gestor deste Instrumento ou Sistema de Controle, ficando vedada a alteração do objeto em qualquer hipótese. </w:t>
      </w:r>
    </w:p>
    <w:p w14:paraId="61DF2CEE" w14:textId="77777777" w:rsidR="00B969EA" w:rsidRPr="00E33DF0" w:rsidRDefault="00B969EA" w:rsidP="00E33DF0">
      <w:pPr>
        <w:spacing w:line="360" w:lineRule="auto"/>
        <w:jc w:val="both"/>
        <w:rPr>
          <w:rFonts w:ascii="Arial" w:hAnsi="Arial" w:cs="Arial"/>
          <w:szCs w:val="24"/>
        </w:rPr>
      </w:pPr>
    </w:p>
    <w:p w14:paraId="49CB961B" w14:textId="562AAEE7"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TERCEIRA – DA PUBLICAÇÃO</w:t>
      </w:r>
    </w:p>
    <w:p w14:paraId="26F5FA19" w14:textId="77777777" w:rsidR="00E04064" w:rsidRPr="00E33DF0" w:rsidRDefault="00E04064" w:rsidP="00E33DF0">
      <w:pPr>
        <w:spacing w:line="360" w:lineRule="auto"/>
        <w:jc w:val="center"/>
        <w:rPr>
          <w:rFonts w:ascii="Arial" w:hAnsi="Arial" w:cs="Arial"/>
          <w:szCs w:val="24"/>
        </w:rPr>
      </w:pPr>
    </w:p>
    <w:p w14:paraId="224A5603"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13.1 – O extrato do presente Termo de Fomento será publicado no Diário Oficial do Município. </w:t>
      </w:r>
    </w:p>
    <w:p w14:paraId="18D28084" w14:textId="77777777" w:rsidR="00B969EA" w:rsidRPr="00E33DF0" w:rsidRDefault="00B969EA" w:rsidP="00E33DF0">
      <w:pPr>
        <w:spacing w:line="360" w:lineRule="auto"/>
        <w:jc w:val="both"/>
        <w:rPr>
          <w:rFonts w:ascii="Arial" w:hAnsi="Arial" w:cs="Arial"/>
          <w:szCs w:val="24"/>
        </w:rPr>
      </w:pPr>
    </w:p>
    <w:p w14:paraId="5E99101C" w14:textId="3E84BF24" w:rsidR="00B969EA" w:rsidRDefault="00B969EA" w:rsidP="00E33DF0">
      <w:pPr>
        <w:spacing w:line="360" w:lineRule="auto"/>
        <w:jc w:val="center"/>
        <w:rPr>
          <w:rFonts w:ascii="Arial" w:hAnsi="Arial" w:cs="Arial"/>
          <w:b/>
          <w:szCs w:val="24"/>
        </w:rPr>
      </w:pPr>
      <w:bookmarkStart w:id="0" w:name="_Hlk46741491"/>
      <w:r w:rsidRPr="00E33DF0">
        <w:rPr>
          <w:rFonts w:ascii="Arial" w:hAnsi="Arial" w:cs="Arial"/>
          <w:b/>
          <w:szCs w:val="24"/>
        </w:rPr>
        <w:t>CLÁUSULA DÉCIMA QUARTA – DA DOTAÇÃO ORÇAMENTÁRIA</w:t>
      </w:r>
    </w:p>
    <w:p w14:paraId="1AAEF19C" w14:textId="77777777" w:rsidR="00E04064" w:rsidRPr="00E33DF0" w:rsidRDefault="00E04064" w:rsidP="00E33DF0">
      <w:pPr>
        <w:spacing w:line="360" w:lineRule="auto"/>
        <w:jc w:val="center"/>
        <w:rPr>
          <w:rFonts w:ascii="Arial" w:hAnsi="Arial" w:cs="Arial"/>
          <w:szCs w:val="24"/>
        </w:rPr>
      </w:pPr>
    </w:p>
    <w:p w14:paraId="16D99F24" w14:textId="77777777" w:rsidR="00ED7445" w:rsidRDefault="00B969EA" w:rsidP="00E33DF0">
      <w:pPr>
        <w:spacing w:line="360" w:lineRule="auto"/>
        <w:jc w:val="both"/>
        <w:rPr>
          <w:rFonts w:ascii="Arial" w:hAnsi="Arial" w:cs="Arial"/>
          <w:color w:val="EE0000"/>
          <w:szCs w:val="24"/>
        </w:rPr>
      </w:pPr>
      <w:r w:rsidRPr="00ED7445">
        <w:rPr>
          <w:rFonts w:ascii="Arial" w:hAnsi="Arial" w:cs="Arial"/>
          <w:color w:val="000000" w:themeColor="text1"/>
          <w:szCs w:val="24"/>
        </w:rPr>
        <w:t>14.1 – As despesas decorrentes deste Termo correrão por conta da seguinte dotação orçamentária:</w:t>
      </w:r>
    </w:p>
    <w:p w14:paraId="6C234863" w14:textId="77777777" w:rsidR="00ED7445" w:rsidRDefault="00ED7445" w:rsidP="00ED7445">
      <w:pPr>
        <w:spacing w:line="360" w:lineRule="auto"/>
        <w:jc w:val="both"/>
        <w:rPr>
          <w:rFonts w:ascii="Arial" w:hAnsi="Arial" w:cs="Arial"/>
          <w:b/>
          <w:szCs w:val="24"/>
        </w:rPr>
      </w:pPr>
      <w:r>
        <w:rPr>
          <w:rFonts w:ascii="Arial" w:hAnsi="Arial" w:cs="Arial"/>
          <w:b/>
          <w:szCs w:val="24"/>
        </w:rPr>
        <w:t>DEPARTAMENTO EDUCAÇÃO</w:t>
      </w:r>
    </w:p>
    <w:p w14:paraId="209CEFA2" w14:textId="77777777" w:rsidR="00ED7445" w:rsidRDefault="00ED7445" w:rsidP="00ED7445">
      <w:pPr>
        <w:spacing w:line="360" w:lineRule="auto"/>
        <w:jc w:val="both"/>
        <w:rPr>
          <w:rFonts w:ascii="Arial" w:hAnsi="Arial" w:cs="Arial"/>
          <w:b/>
          <w:szCs w:val="24"/>
        </w:rPr>
      </w:pPr>
    </w:p>
    <w:p w14:paraId="3FA1E275" w14:textId="77777777" w:rsidR="00ED7445" w:rsidRDefault="00ED7445" w:rsidP="00ED7445">
      <w:pPr>
        <w:spacing w:line="360" w:lineRule="auto"/>
        <w:jc w:val="both"/>
        <w:rPr>
          <w:rFonts w:ascii="Arial" w:hAnsi="Arial" w:cs="Arial"/>
          <w:b/>
          <w:szCs w:val="24"/>
        </w:rPr>
      </w:pPr>
      <w:r>
        <w:rPr>
          <w:rFonts w:ascii="Arial" w:hAnsi="Arial" w:cs="Arial"/>
          <w:b/>
          <w:szCs w:val="24"/>
        </w:rPr>
        <w:t>02.23.01.12.361.0110.2140.0000 – SUBVENÇÕES PARA ENTIDADES SOCIAIS</w:t>
      </w:r>
    </w:p>
    <w:p w14:paraId="40797CB8" w14:textId="77777777" w:rsidR="00ED7445" w:rsidRDefault="00ED7445" w:rsidP="00ED7445">
      <w:pPr>
        <w:spacing w:line="360" w:lineRule="auto"/>
        <w:jc w:val="both"/>
        <w:rPr>
          <w:rFonts w:ascii="Arial" w:hAnsi="Arial" w:cs="Arial"/>
          <w:b/>
          <w:szCs w:val="24"/>
        </w:rPr>
      </w:pPr>
    </w:p>
    <w:p w14:paraId="0FB26CFF" w14:textId="77777777" w:rsidR="00ED7445" w:rsidRDefault="00ED7445" w:rsidP="00ED7445">
      <w:pPr>
        <w:spacing w:line="360" w:lineRule="auto"/>
        <w:jc w:val="both"/>
        <w:rPr>
          <w:rFonts w:ascii="Arial" w:hAnsi="Arial" w:cs="Arial"/>
          <w:b/>
          <w:szCs w:val="24"/>
        </w:rPr>
      </w:pPr>
      <w:r>
        <w:rPr>
          <w:rFonts w:ascii="Arial" w:hAnsi="Arial" w:cs="Arial"/>
          <w:b/>
          <w:szCs w:val="24"/>
        </w:rPr>
        <w:t>33.50.43.00 – SUBVENÇÕES SOCIAIS</w:t>
      </w:r>
    </w:p>
    <w:p w14:paraId="2EB6FA56" w14:textId="77777777" w:rsidR="00ED7445" w:rsidRDefault="00ED7445" w:rsidP="00ED7445">
      <w:pPr>
        <w:spacing w:line="360" w:lineRule="auto"/>
        <w:jc w:val="both"/>
        <w:rPr>
          <w:rFonts w:ascii="Arial" w:hAnsi="Arial" w:cs="Arial"/>
          <w:b/>
          <w:szCs w:val="24"/>
        </w:rPr>
      </w:pPr>
    </w:p>
    <w:p w14:paraId="3CAE6F63" w14:textId="0771D7AE" w:rsidR="00ED7445" w:rsidRDefault="00ED7445" w:rsidP="00ED7445">
      <w:pPr>
        <w:spacing w:line="360" w:lineRule="auto"/>
        <w:jc w:val="both"/>
        <w:rPr>
          <w:rFonts w:ascii="Arial" w:hAnsi="Arial" w:cs="Arial"/>
          <w:b/>
          <w:szCs w:val="24"/>
        </w:rPr>
      </w:pPr>
      <w:r>
        <w:rPr>
          <w:rFonts w:ascii="Arial" w:hAnsi="Arial" w:cs="Arial"/>
          <w:b/>
          <w:szCs w:val="24"/>
        </w:rPr>
        <w:t>Saldo da Dotação – Tesouro</w:t>
      </w:r>
      <w:r>
        <w:rPr>
          <w:rFonts w:ascii="Arial" w:hAnsi="Arial" w:cs="Arial"/>
          <w:b/>
          <w:szCs w:val="24"/>
        </w:rPr>
        <w:tab/>
      </w:r>
      <w:r>
        <w:rPr>
          <w:rFonts w:ascii="Arial" w:hAnsi="Arial" w:cs="Arial"/>
          <w:b/>
          <w:szCs w:val="24"/>
        </w:rPr>
        <w:tab/>
      </w:r>
      <w:r>
        <w:rPr>
          <w:rFonts w:ascii="Arial" w:hAnsi="Arial" w:cs="Arial"/>
          <w:b/>
          <w:szCs w:val="24"/>
        </w:rPr>
        <w:t xml:space="preserve">                                       </w:t>
      </w:r>
      <w:r>
        <w:rPr>
          <w:rFonts w:ascii="Arial" w:hAnsi="Arial" w:cs="Arial"/>
          <w:b/>
          <w:szCs w:val="24"/>
        </w:rPr>
        <w:t>R$ 237.600,00</w:t>
      </w:r>
    </w:p>
    <w:bookmarkEnd w:id="0"/>
    <w:p w14:paraId="028B0759" w14:textId="07E8E12A" w:rsidR="00B969EA" w:rsidRPr="00ED7445" w:rsidRDefault="00B969EA" w:rsidP="00E33DF0">
      <w:pPr>
        <w:spacing w:line="360" w:lineRule="auto"/>
        <w:jc w:val="both"/>
        <w:rPr>
          <w:rFonts w:ascii="Arial" w:hAnsi="Arial" w:cs="Arial"/>
          <w:color w:val="EE0000"/>
          <w:szCs w:val="24"/>
        </w:rPr>
      </w:pPr>
    </w:p>
    <w:p w14:paraId="2AA5A405" w14:textId="05A59F26"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QUINTA – DO FORO</w:t>
      </w:r>
    </w:p>
    <w:p w14:paraId="40A9AFB9" w14:textId="77777777" w:rsidR="00E04064" w:rsidRPr="00E33DF0" w:rsidRDefault="00E04064" w:rsidP="00E33DF0">
      <w:pPr>
        <w:spacing w:line="360" w:lineRule="auto"/>
        <w:jc w:val="center"/>
        <w:rPr>
          <w:rFonts w:ascii="Arial" w:hAnsi="Arial" w:cs="Arial"/>
          <w:szCs w:val="24"/>
        </w:rPr>
      </w:pPr>
    </w:p>
    <w:p w14:paraId="2F92209F"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15.1 – As partes elegem o Foro da Comarca de Palmital/SP para esclarecer as dúvidas de interpretações deste instrumento que não possam ser resolvidas administrativamente. </w:t>
      </w:r>
    </w:p>
    <w:p w14:paraId="13FA4536" w14:textId="77777777" w:rsidR="00B969EA" w:rsidRPr="00E33DF0" w:rsidRDefault="00B969EA" w:rsidP="00E33DF0">
      <w:pPr>
        <w:spacing w:line="360" w:lineRule="auto"/>
        <w:jc w:val="both"/>
        <w:rPr>
          <w:rFonts w:ascii="Arial" w:hAnsi="Arial" w:cs="Arial"/>
          <w:szCs w:val="24"/>
        </w:rPr>
      </w:pPr>
    </w:p>
    <w:p w14:paraId="033DED1B" w14:textId="3DD72AD4"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SEXTA – DAS DISPOSIÇÕES FINAIS</w:t>
      </w:r>
    </w:p>
    <w:p w14:paraId="181D2DCA" w14:textId="77777777" w:rsidR="00E04064" w:rsidRPr="00E33DF0" w:rsidRDefault="00E04064" w:rsidP="00E33DF0">
      <w:pPr>
        <w:spacing w:line="360" w:lineRule="auto"/>
        <w:jc w:val="center"/>
        <w:rPr>
          <w:rFonts w:ascii="Arial" w:hAnsi="Arial" w:cs="Arial"/>
          <w:szCs w:val="24"/>
        </w:rPr>
      </w:pPr>
    </w:p>
    <w:p w14:paraId="79BDD908" w14:textId="09D50972"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16.1 – Por estarem cientes e acordadas com as condições e cláusulas estabelecidas, as partes firmam o presente Instrumento em 03 (três) vias de igual teor e forma, na presença das testemunhas abaixo que também subscrevem. </w:t>
      </w:r>
    </w:p>
    <w:p w14:paraId="4CD80F17" w14:textId="77777777" w:rsidR="00B969EA" w:rsidRPr="00E33DF0" w:rsidRDefault="00B969EA" w:rsidP="00E33DF0">
      <w:pPr>
        <w:spacing w:line="360" w:lineRule="auto"/>
        <w:jc w:val="both"/>
        <w:rPr>
          <w:rFonts w:ascii="Arial" w:hAnsi="Arial" w:cs="Arial"/>
          <w:szCs w:val="24"/>
        </w:rPr>
      </w:pPr>
    </w:p>
    <w:p w14:paraId="033BF8E8" w14:textId="228565FA" w:rsidR="00B969EA" w:rsidRPr="00E33DF0" w:rsidRDefault="00B969EA" w:rsidP="00E33DF0">
      <w:pPr>
        <w:spacing w:line="360" w:lineRule="auto"/>
        <w:ind w:firstLine="3119"/>
        <w:jc w:val="right"/>
        <w:rPr>
          <w:rFonts w:ascii="Arial" w:hAnsi="Arial" w:cs="Arial"/>
          <w:szCs w:val="24"/>
        </w:rPr>
      </w:pPr>
      <w:r w:rsidRPr="00E33DF0">
        <w:rPr>
          <w:rFonts w:ascii="Arial" w:hAnsi="Arial" w:cs="Arial"/>
          <w:szCs w:val="24"/>
        </w:rPr>
        <w:t xml:space="preserve">Ibirarema, </w:t>
      </w:r>
      <w:r w:rsidR="00C57D1A" w:rsidRPr="00E33DF0">
        <w:rPr>
          <w:rFonts w:ascii="Arial" w:hAnsi="Arial" w:cs="Arial"/>
          <w:szCs w:val="24"/>
        </w:rPr>
        <w:t>0</w:t>
      </w:r>
      <w:r w:rsidR="004D6C80">
        <w:rPr>
          <w:rFonts w:ascii="Arial" w:hAnsi="Arial" w:cs="Arial"/>
          <w:szCs w:val="24"/>
        </w:rPr>
        <w:t>8</w:t>
      </w:r>
      <w:r w:rsidRPr="00E33DF0">
        <w:rPr>
          <w:rFonts w:ascii="Arial" w:hAnsi="Arial" w:cs="Arial"/>
          <w:szCs w:val="24"/>
        </w:rPr>
        <w:t xml:space="preserve"> de janeiro de 202</w:t>
      </w:r>
      <w:r w:rsidR="00E33DF0">
        <w:rPr>
          <w:rFonts w:ascii="Arial" w:hAnsi="Arial" w:cs="Arial"/>
          <w:szCs w:val="24"/>
        </w:rPr>
        <w:t>6</w:t>
      </w:r>
      <w:r w:rsidRPr="00E33DF0">
        <w:rPr>
          <w:rFonts w:ascii="Arial" w:hAnsi="Arial" w:cs="Arial"/>
          <w:szCs w:val="24"/>
        </w:rPr>
        <w:t>.</w:t>
      </w:r>
    </w:p>
    <w:p w14:paraId="2EC87D2D" w14:textId="77777777" w:rsidR="00B969EA" w:rsidRDefault="00B969EA" w:rsidP="00E33DF0">
      <w:pPr>
        <w:spacing w:line="360" w:lineRule="auto"/>
        <w:ind w:firstLine="3119"/>
        <w:jc w:val="both"/>
        <w:rPr>
          <w:rFonts w:ascii="Arial" w:hAnsi="Arial" w:cs="Arial"/>
          <w:szCs w:val="24"/>
        </w:rPr>
      </w:pPr>
    </w:p>
    <w:p w14:paraId="1F5839B4" w14:textId="77777777" w:rsidR="00EA709D" w:rsidRDefault="00EA709D" w:rsidP="00E33DF0">
      <w:pPr>
        <w:spacing w:line="360" w:lineRule="auto"/>
        <w:ind w:firstLine="3119"/>
        <w:jc w:val="both"/>
        <w:rPr>
          <w:rFonts w:ascii="Arial" w:hAnsi="Arial" w:cs="Arial"/>
          <w:szCs w:val="24"/>
        </w:rPr>
      </w:pPr>
    </w:p>
    <w:p w14:paraId="22484A03" w14:textId="77777777" w:rsidR="00EA709D" w:rsidRPr="00E33DF0" w:rsidRDefault="00EA709D" w:rsidP="00E33DF0">
      <w:pPr>
        <w:spacing w:line="360" w:lineRule="auto"/>
        <w:ind w:firstLine="3119"/>
        <w:jc w:val="both"/>
        <w:rPr>
          <w:rFonts w:ascii="Arial" w:hAnsi="Arial" w:cs="Arial"/>
          <w:szCs w:val="24"/>
        </w:rPr>
      </w:pPr>
    </w:p>
    <w:p w14:paraId="5AF72850" w14:textId="77777777" w:rsidR="00B969EA" w:rsidRPr="00E33DF0" w:rsidRDefault="00B969EA" w:rsidP="00E33DF0">
      <w:pPr>
        <w:spacing w:line="360" w:lineRule="auto"/>
        <w:ind w:firstLine="3119"/>
        <w:jc w:val="both"/>
        <w:rPr>
          <w:rFonts w:ascii="Arial" w:hAnsi="Arial" w:cs="Arial"/>
          <w:szCs w:val="24"/>
        </w:rPr>
      </w:pPr>
    </w:p>
    <w:p w14:paraId="2CC275E4" w14:textId="47C50A6E" w:rsidR="00E04064" w:rsidRDefault="00E04064" w:rsidP="00E04064">
      <w:pPr>
        <w:spacing w:line="360" w:lineRule="auto"/>
        <w:jc w:val="center"/>
        <w:rPr>
          <w:rFonts w:ascii="Arial" w:hAnsi="Arial" w:cs="Arial"/>
          <w:szCs w:val="24"/>
        </w:rPr>
      </w:pPr>
      <w:r>
        <w:rPr>
          <w:rFonts w:ascii="Arial" w:hAnsi="Arial" w:cs="Arial"/>
          <w:szCs w:val="24"/>
        </w:rPr>
        <w:t>____________________________________</w:t>
      </w:r>
    </w:p>
    <w:p w14:paraId="5FC91300" w14:textId="194B9C4F" w:rsidR="00B969EA" w:rsidRPr="00E04064" w:rsidRDefault="00E04064" w:rsidP="00E04064">
      <w:pPr>
        <w:spacing w:line="360" w:lineRule="auto"/>
        <w:jc w:val="center"/>
        <w:rPr>
          <w:rFonts w:ascii="Arial" w:hAnsi="Arial" w:cs="Arial"/>
          <w:b/>
          <w:bCs/>
          <w:szCs w:val="24"/>
        </w:rPr>
      </w:pPr>
      <w:r w:rsidRPr="00E04064">
        <w:rPr>
          <w:rFonts w:ascii="Arial" w:hAnsi="Arial" w:cs="Arial"/>
          <w:b/>
          <w:bCs/>
          <w:szCs w:val="24"/>
        </w:rPr>
        <w:t>JOSÉ BENEDITO CAMACHO</w:t>
      </w:r>
    </w:p>
    <w:p w14:paraId="3FEAE10F" w14:textId="7BAA6016" w:rsidR="00B969EA" w:rsidRDefault="00B969EA" w:rsidP="00E04064">
      <w:pPr>
        <w:spacing w:line="360" w:lineRule="auto"/>
        <w:jc w:val="center"/>
        <w:rPr>
          <w:rFonts w:ascii="Arial" w:hAnsi="Arial" w:cs="Arial"/>
          <w:szCs w:val="24"/>
        </w:rPr>
      </w:pPr>
      <w:r w:rsidRPr="00E33DF0">
        <w:rPr>
          <w:rFonts w:ascii="Arial" w:hAnsi="Arial" w:cs="Arial"/>
          <w:szCs w:val="24"/>
        </w:rPr>
        <w:t>Prefeito</w:t>
      </w:r>
      <w:r w:rsidR="00E04064">
        <w:rPr>
          <w:rFonts w:ascii="Arial" w:hAnsi="Arial" w:cs="Arial"/>
          <w:szCs w:val="24"/>
        </w:rPr>
        <w:t>.</w:t>
      </w:r>
    </w:p>
    <w:p w14:paraId="2984B3B6" w14:textId="7741BA6F" w:rsidR="00E04064" w:rsidRPr="00E04064" w:rsidRDefault="00E04064" w:rsidP="00E04064">
      <w:pPr>
        <w:spacing w:line="360" w:lineRule="auto"/>
        <w:jc w:val="center"/>
        <w:rPr>
          <w:rFonts w:ascii="Arial" w:hAnsi="Arial" w:cs="Arial"/>
          <w:b/>
          <w:bCs/>
          <w:szCs w:val="24"/>
        </w:rPr>
      </w:pPr>
      <w:r w:rsidRPr="00E04064">
        <w:rPr>
          <w:rFonts w:ascii="Arial" w:hAnsi="Arial" w:cs="Arial"/>
          <w:b/>
          <w:bCs/>
          <w:szCs w:val="24"/>
        </w:rPr>
        <w:t>PREFEITURA MUNICIPAL DE IBIRAREMA</w:t>
      </w:r>
    </w:p>
    <w:p w14:paraId="4A7649DC" w14:textId="7F305142" w:rsidR="00E04064" w:rsidRPr="00E33DF0" w:rsidRDefault="00E04064" w:rsidP="00E04064">
      <w:pPr>
        <w:spacing w:line="360" w:lineRule="auto"/>
        <w:jc w:val="center"/>
        <w:rPr>
          <w:rFonts w:ascii="Arial" w:hAnsi="Arial" w:cs="Arial"/>
          <w:szCs w:val="24"/>
        </w:rPr>
      </w:pPr>
      <w:r>
        <w:rPr>
          <w:rFonts w:ascii="Arial" w:hAnsi="Arial" w:cs="Arial"/>
          <w:szCs w:val="24"/>
        </w:rPr>
        <w:t>Concedente.</w:t>
      </w:r>
    </w:p>
    <w:p w14:paraId="44F933D1" w14:textId="77777777" w:rsidR="00E04064" w:rsidRDefault="00E04064" w:rsidP="00074FC6">
      <w:pPr>
        <w:spacing w:line="360" w:lineRule="auto"/>
        <w:rPr>
          <w:rFonts w:ascii="Arial" w:hAnsi="Arial" w:cs="Arial"/>
          <w:szCs w:val="24"/>
        </w:rPr>
      </w:pPr>
      <w:bookmarkStart w:id="1" w:name="_Hlk46742319"/>
    </w:p>
    <w:p w14:paraId="02A25FDB" w14:textId="77777777" w:rsidR="00074FC6" w:rsidRDefault="00074FC6" w:rsidP="00074FC6">
      <w:pPr>
        <w:spacing w:line="360" w:lineRule="auto"/>
        <w:rPr>
          <w:rFonts w:ascii="Arial" w:hAnsi="Arial" w:cs="Arial"/>
          <w:szCs w:val="24"/>
        </w:rPr>
      </w:pPr>
    </w:p>
    <w:p w14:paraId="1D879109" w14:textId="77777777" w:rsidR="00EA709D" w:rsidRDefault="00EA709D" w:rsidP="00074FC6">
      <w:pPr>
        <w:spacing w:line="360" w:lineRule="auto"/>
        <w:rPr>
          <w:rFonts w:ascii="Arial" w:hAnsi="Arial" w:cs="Arial"/>
          <w:szCs w:val="24"/>
        </w:rPr>
      </w:pPr>
    </w:p>
    <w:p w14:paraId="63672389" w14:textId="77777777" w:rsidR="00EA709D" w:rsidRDefault="00EA709D" w:rsidP="00074FC6">
      <w:pPr>
        <w:spacing w:line="360" w:lineRule="auto"/>
        <w:rPr>
          <w:rFonts w:ascii="Arial" w:hAnsi="Arial" w:cs="Arial"/>
          <w:szCs w:val="24"/>
        </w:rPr>
      </w:pPr>
    </w:p>
    <w:p w14:paraId="378BDF04" w14:textId="5D49E81F" w:rsidR="00E04064" w:rsidRDefault="00E04064" w:rsidP="00E04064">
      <w:pPr>
        <w:spacing w:line="360" w:lineRule="auto"/>
        <w:jc w:val="center"/>
        <w:rPr>
          <w:rFonts w:ascii="Arial" w:hAnsi="Arial" w:cs="Arial"/>
          <w:szCs w:val="24"/>
        </w:rPr>
      </w:pPr>
      <w:r>
        <w:rPr>
          <w:rFonts w:ascii="Arial" w:hAnsi="Arial" w:cs="Arial"/>
          <w:szCs w:val="24"/>
        </w:rPr>
        <w:t>____________________________________</w:t>
      </w:r>
    </w:p>
    <w:p w14:paraId="0BCEAEFE" w14:textId="08C80687" w:rsidR="00B969EA" w:rsidRPr="00E04064" w:rsidRDefault="00074FC6" w:rsidP="00E04064">
      <w:pPr>
        <w:spacing w:line="360" w:lineRule="auto"/>
        <w:jc w:val="center"/>
        <w:rPr>
          <w:rFonts w:ascii="Arial" w:hAnsi="Arial" w:cs="Arial"/>
          <w:b/>
          <w:bCs/>
          <w:szCs w:val="24"/>
        </w:rPr>
      </w:pPr>
      <w:r>
        <w:rPr>
          <w:rFonts w:ascii="Arial" w:hAnsi="Arial" w:cs="Arial"/>
          <w:b/>
          <w:bCs/>
          <w:szCs w:val="24"/>
        </w:rPr>
        <w:t>M</w:t>
      </w:r>
      <w:r w:rsidR="00D0132E">
        <w:rPr>
          <w:rFonts w:ascii="Arial" w:hAnsi="Arial" w:cs="Arial"/>
          <w:b/>
          <w:bCs/>
          <w:szCs w:val="24"/>
        </w:rPr>
        <w:t>ÁRCIA REGINA BENETTI</w:t>
      </w:r>
    </w:p>
    <w:p w14:paraId="131BFFE5" w14:textId="31C82C89" w:rsidR="00B969EA" w:rsidRDefault="00B969EA" w:rsidP="00E04064">
      <w:pPr>
        <w:spacing w:line="360" w:lineRule="auto"/>
        <w:jc w:val="center"/>
        <w:rPr>
          <w:rFonts w:ascii="Arial" w:hAnsi="Arial" w:cs="Arial"/>
          <w:szCs w:val="24"/>
        </w:rPr>
      </w:pPr>
      <w:r w:rsidRPr="00E33DF0">
        <w:rPr>
          <w:rFonts w:ascii="Arial" w:hAnsi="Arial" w:cs="Arial"/>
          <w:szCs w:val="24"/>
        </w:rPr>
        <w:t>Presidente</w:t>
      </w:r>
      <w:r w:rsidR="00E04064">
        <w:rPr>
          <w:rFonts w:ascii="Arial" w:hAnsi="Arial" w:cs="Arial"/>
          <w:szCs w:val="24"/>
        </w:rPr>
        <w:t>.</w:t>
      </w:r>
    </w:p>
    <w:p w14:paraId="6E43971A" w14:textId="60721B2F" w:rsidR="00E04064" w:rsidRPr="00E04064" w:rsidRDefault="00074FC6" w:rsidP="00E04064">
      <w:pPr>
        <w:spacing w:line="360" w:lineRule="auto"/>
        <w:jc w:val="center"/>
        <w:rPr>
          <w:rFonts w:ascii="Arial" w:hAnsi="Arial" w:cs="Arial"/>
          <w:b/>
          <w:bCs/>
          <w:szCs w:val="24"/>
        </w:rPr>
      </w:pPr>
      <w:r>
        <w:rPr>
          <w:rFonts w:ascii="Arial" w:hAnsi="Arial" w:cs="Arial"/>
          <w:b/>
          <w:bCs/>
          <w:szCs w:val="24"/>
        </w:rPr>
        <w:t>ASSOCIAÇÃO DE PAIS E AMIGOS DOS EXCEPCIOANAIS DE SALTO GRANDE - APAE</w:t>
      </w:r>
    </w:p>
    <w:p w14:paraId="1A180076" w14:textId="5635D681" w:rsidR="00E04064" w:rsidRPr="00E33DF0" w:rsidRDefault="00E04064" w:rsidP="00E04064">
      <w:pPr>
        <w:spacing w:line="360" w:lineRule="auto"/>
        <w:jc w:val="center"/>
        <w:rPr>
          <w:rFonts w:ascii="Arial" w:hAnsi="Arial" w:cs="Arial"/>
          <w:szCs w:val="24"/>
        </w:rPr>
      </w:pPr>
      <w:r>
        <w:rPr>
          <w:rFonts w:ascii="Arial" w:hAnsi="Arial" w:cs="Arial"/>
          <w:szCs w:val="24"/>
        </w:rPr>
        <w:t>Proponente.</w:t>
      </w:r>
    </w:p>
    <w:p w14:paraId="5D1B1743" w14:textId="77777777" w:rsidR="007C3581" w:rsidRDefault="007C3581" w:rsidP="00E33DF0">
      <w:pPr>
        <w:spacing w:line="360" w:lineRule="auto"/>
        <w:jc w:val="both"/>
        <w:rPr>
          <w:rFonts w:ascii="Arial" w:hAnsi="Arial" w:cs="Arial"/>
          <w:szCs w:val="24"/>
        </w:rPr>
      </w:pPr>
    </w:p>
    <w:p w14:paraId="39A98130" w14:textId="31D896B9" w:rsidR="00E04064" w:rsidRDefault="00B969EA" w:rsidP="00E33DF0">
      <w:pPr>
        <w:spacing w:line="360" w:lineRule="auto"/>
        <w:jc w:val="both"/>
        <w:rPr>
          <w:rFonts w:ascii="Arial" w:hAnsi="Arial" w:cs="Arial"/>
          <w:szCs w:val="24"/>
        </w:rPr>
      </w:pPr>
      <w:r w:rsidRPr="00E33DF0">
        <w:rPr>
          <w:rFonts w:ascii="Arial" w:hAnsi="Arial" w:cs="Arial"/>
          <w:szCs w:val="24"/>
        </w:rPr>
        <w:t xml:space="preserve">Testemunhas: </w:t>
      </w:r>
    </w:p>
    <w:p w14:paraId="1620A8C7" w14:textId="77777777" w:rsidR="00E04064" w:rsidRDefault="00E04064" w:rsidP="00E33DF0">
      <w:pPr>
        <w:spacing w:line="360" w:lineRule="auto"/>
        <w:jc w:val="both"/>
        <w:rPr>
          <w:rFonts w:ascii="Arial" w:hAnsi="Arial" w:cs="Arial"/>
          <w:szCs w:val="24"/>
        </w:rPr>
      </w:pPr>
    </w:p>
    <w:p w14:paraId="1BE15D6F" w14:textId="77777777" w:rsidR="00E04064" w:rsidRDefault="00E04064" w:rsidP="00E33DF0">
      <w:pPr>
        <w:spacing w:line="360" w:lineRule="auto"/>
        <w:jc w:val="both"/>
        <w:rPr>
          <w:rFonts w:ascii="Arial" w:hAnsi="Arial" w:cs="Arial"/>
          <w:szCs w:val="24"/>
        </w:rPr>
      </w:pPr>
    </w:p>
    <w:p w14:paraId="389E68CB" w14:textId="77777777" w:rsidR="00EA709D" w:rsidRDefault="00EA709D" w:rsidP="00E33DF0">
      <w:pPr>
        <w:spacing w:line="360" w:lineRule="auto"/>
        <w:jc w:val="both"/>
        <w:rPr>
          <w:rFonts w:ascii="Arial" w:hAnsi="Arial" w:cs="Arial"/>
          <w:szCs w:val="24"/>
        </w:rPr>
      </w:pPr>
    </w:p>
    <w:p w14:paraId="00F5A572" w14:textId="23D133FA" w:rsidR="00E04064" w:rsidRDefault="00B969EA" w:rsidP="00E33DF0">
      <w:pPr>
        <w:spacing w:line="360" w:lineRule="auto"/>
        <w:jc w:val="both"/>
        <w:rPr>
          <w:rFonts w:ascii="Arial" w:hAnsi="Arial" w:cs="Arial"/>
          <w:szCs w:val="24"/>
        </w:rPr>
      </w:pPr>
      <w:r w:rsidRPr="00E33DF0">
        <w:rPr>
          <w:rFonts w:ascii="Arial" w:hAnsi="Arial" w:cs="Arial"/>
          <w:szCs w:val="24"/>
        </w:rPr>
        <w:t>1. _____________________________________</w:t>
      </w:r>
    </w:p>
    <w:p w14:paraId="0FF68572" w14:textId="00C5B810" w:rsidR="00E04064" w:rsidRDefault="00E04064" w:rsidP="00E33DF0">
      <w:pPr>
        <w:spacing w:line="360" w:lineRule="auto"/>
        <w:jc w:val="both"/>
        <w:rPr>
          <w:rFonts w:ascii="Arial" w:hAnsi="Arial" w:cs="Arial"/>
          <w:szCs w:val="24"/>
        </w:rPr>
      </w:pPr>
      <w:r>
        <w:rPr>
          <w:rFonts w:ascii="Arial" w:hAnsi="Arial" w:cs="Arial"/>
          <w:szCs w:val="24"/>
        </w:rPr>
        <w:t xml:space="preserve">    SAMUEL VIANA CAMPOS JÚNIOR</w:t>
      </w:r>
    </w:p>
    <w:p w14:paraId="0AB8660A" w14:textId="377403CA" w:rsidR="00E04064" w:rsidRPr="00E33DF0" w:rsidRDefault="00E04064" w:rsidP="00E33DF0">
      <w:pPr>
        <w:spacing w:line="360" w:lineRule="auto"/>
        <w:jc w:val="both"/>
        <w:rPr>
          <w:rFonts w:ascii="Arial" w:hAnsi="Arial" w:cs="Arial"/>
          <w:szCs w:val="24"/>
        </w:rPr>
      </w:pPr>
      <w:r>
        <w:rPr>
          <w:rFonts w:ascii="Arial" w:hAnsi="Arial" w:cs="Arial"/>
          <w:szCs w:val="24"/>
        </w:rPr>
        <w:t xml:space="preserve">    CPF: 200.176.298-45</w:t>
      </w:r>
    </w:p>
    <w:p w14:paraId="332C70B5" w14:textId="77777777" w:rsidR="00B969EA" w:rsidRPr="00E33DF0" w:rsidRDefault="00B969EA" w:rsidP="00E33DF0">
      <w:pPr>
        <w:spacing w:line="360" w:lineRule="auto"/>
        <w:jc w:val="both"/>
        <w:rPr>
          <w:rFonts w:ascii="Arial" w:hAnsi="Arial" w:cs="Arial"/>
          <w:szCs w:val="24"/>
        </w:rPr>
      </w:pPr>
    </w:p>
    <w:p w14:paraId="4AEC9A28" w14:textId="77777777" w:rsidR="00B969EA" w:rsidRPr="00E33DF0" w:rsidRDefault="00B969EA" w:rsidP="00E33DF0">
      <w:pPr>
        <w:spacing w:line="360" w:lineRule="auto"/>
        <w:jc w:val="both"/>
        <w:rPr>
          <w:rFonts w:ascii="Arial" w:hAnsi="Arial" w:cs="Arial"/>
          <w:szCs w:val="24"/>
        </w:rPr>
      </w:pPr>
    </w:p>
    <w:p w14:paraId="72C66C1C" w14:textId="77777777" w:rsidR="00E04064" w:rsidRDefault="00E04064" w:rsidP="00E33DF0">
      <w:pPr>
        <w:spacing w:line="360" w:lineRule="auto"/>
        <w:jc w:val="both"/>
        <w:rPr>
          <w:rFonts w:ascii="Arial" w:hAnsi="Arial" w:cs="Arial"/>
          <w:szCs w:val="24"/>
        </w:rPr>
      </w:pPr>
    </w:p>
    <w:p w14:paraId="71E2D887" w14:textId="3582B780" w:rsidR="00B969EA" w:rsidRDefault="00B969EA" w:rsidP="00E33DF0">
      <w:pPr>
        <w:spacing w:line="360" w:lineRule="auto"/>
        <w:jc w:val="both"/>
        <w:rPr>
          <w:rFonts w:ascii="Arial" w:hAnsi="Arial" w:cs="Arial"/>
          <w:szCs w:val="24"/>
        </w:rPr>
      </w:pPr>
      <w:r w:rsidRPr="00E33DF0">
        <w:rPr>
          <w:rFonts w:ascii="Arial" w:hAnsi="Arial" w:cs="Arial"/>
          <w:szCs w:val="24"/>
        </w:rPr>
        <w:t>2. _____________________________________</w:t>
      </w:r>
    </w:p>
    <w:p w14:paraId="4C28AB94" w14:textId="03042EED" w:rsidR="00E04064" w:rsidRDefault="00E04064" w:rsidP="00E33DF0">
      <w:pPr>
        <w:spacing w:line="360" w:lineRule="auto"/>
        <w:jc w:val="both"/>
        <w:rPr>
          <w:rFonts w:ascii="Arial" w:hAnsi="Arial" w:cs="Arial"/>
          <w:szCs w:val="24"/>
        </w:rPr>
      </w:pPr>
      <w:r>
        <w:rPr>
          <w:rFonts w:ascii="Arial" w:hAnsi="Arial" w:cs="Arial"/>
          <w:szCs w:val="24"/>
        </w:rPr>
        <w:t xml:space="preserve">    VINICIUS AUGUSTO FRANCO</w:t>
      </w:r>
    </w:p>
    <w:p w14:paraId="6BEEFC7A" w14:textId="46A4D440" w:rsidR="00E04064" w:rsidRPr="00E33DF0" w:rsidRDefault="00E04064" w:rsidP="00E33DF0">
      <w:pPr>
        <w:spacing w:line="360" w:lineRule="auto"/>
        <w:jc w:val="both"/>
        <w:rPr>
          <w:rFonts w:ascii="Arial" w:hAnsi="Arial" w:cs="Arial"/>
          <w:szCs w:val="24"/>
        </w:rPr>
      </w:pPr>
      <w:r>
        <w:rPr>
          <w:rFonts w:ascii="Arial" w:hAnsi="Arial" w:cs="Arial"/>
          <w:szCs w:val="24"/>
        </w:rPr>
        <w:t xml:space="preserve">    CPF: 370.808.548-57</w:t>
      </w:r>
    </w:p>
    <w:bookmarkEnd w:id="1"/>
    <w:p w14:paraId="2699B7BE" w14:textId="77777777" w:rsidR="00B969EA" w:rsidRPr="00E33DF0" w:rsidRDefault="00B969EA" w:rsidP="00E33DF0">
      <w:pPr>
        <w:spacing w:line="360" w:lineRule="auto"/>
        <w:jc w:val="both"/>
        <w:rPr>
          <w:rFonts w:ascii="Arial" w:hAnsi="Arial" w:cs="Arial"/>
          <w:szCs w:val="24"/>
        </w:rPr>
      </w:pPr>
    </w:p>
    <w:p w14:paraId="6F0BD119" w14:textId="77777777" w:rsidR="00BF1FB5" w:rsidRPr="00E33DF0" w:rsidRDefault="00BF1FB5" w:rsidP="00E33DF0">
      <w:pPr>
        <w:spacing w:line="360" w:lineRule="auto"/>
        <w:jc w:val="both"/>
        <w:rPr>
          <w:rFonts w:ascii="Arial" w:hAnsi="Arial" w:cs="Arial"/>
          <w:szCs w:val="24"/>
        </w:rPr>
      </w:pPr>
    </w:p>
    <w:sectPr w:rsidR="00BF1FB5" w:rsidRPr="00E33DF0" w:rsidSect="00E33DF0">
      <w:headerReference w:type="default" r:id="rId8"/>
      <w:footerReference w:type="even" r:id="rId9"/>
      <w:footerReference w:type="default" r:id="rId10"/>
      <w:pgSz w:w="11907" w:h="16840" w:code="9"/>
      <w:pgMar w:top="1701" w:right="1418" w:bottom="1134" w:left="1418"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927C5" w14:textId="77777777" w:rsidR="00537AF9" w:rsidRDefault="00537AF9" w:rsidP="00824D33">
      <w:r>
        <w:separator/>
      </w:r>
    </w:p>
  </w:endnote>
  <w:endnote w:type="continuationSeparator" w:id="0">
    <w:p w14:paraId="4FF36647" w14:textId="77777777" w:rsidR="00537AF9" w:rsidRDefault="00537AF9"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FBACA" w14:textId="77777777" w:rsidR="00F71E45" w:rsidRDefault="00F71E45" w:rsidP="00EB3CEB">
    <w:pPr>
      <w:pStyle w:val="Rodap"/>
      <w:rPr>
        <w:rStyle w:val="Nmerodepgina"/>
      </w:rPr>
    </w:pPr>
    <w:r>
      <w:rPr>
        <w:rStyle w:val="Nmerodepgina"/>
      </w:rPr>
      <w:fldChar w:fldCharType="begin"/>
    </w:r>
    <w:r>
      <w:rPr>
        <w:rStyle w:val="Nmerodepgina"/>
      </w:rPr>
      <w:instrText xml:space="preserve">PAGE  </w:instrText>
    </w:r>
    <w:r>
      <w:rPr>
        <w:rStyle w:val="Nmerodepgina"/>
      </w:rPr>
      <w:fldChar w:fldCharType="end"/>
    </w:r>
  </w:p>
  <w:p w14:paraId="262DA43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76D4D" w14:textId="77777777" w:rsidR="00E33DF0" w:rsidRPr="001E5CB2" w:rsidRDefault="00E33DF0" w:rsidP="001E5CB2">
    <w:pPr>
      <w:jc w:val="center"/>
      <w:rPr>
        <w:rFonts w:ascii="Century Gothic" w:hAnsi="Century Gothic" w:cs="Arial"/>
        <w:b/>
        <w:sz w:val="16"/>
        <w:szCs w:val="16"/>
      </w:rPr>
    </w:pPr>
    <w:bookmarkStart w:id="4" w:name="_Hlk182223789"/>
    <w:bookmarkStart w:id="5" w:name="_Hlk182223790"/>
    <w:bookmarkStart w:id="6" w:name="_Hlk182223791"/>
    <w:bookmarkStart w:id="7" w:name="_Hlk182223792"/>
    <w:bookmarkStart w:id="8" w:name="_Hlk182224208"/>
    <w:bookmarkStart w:id="9" w:name="_Hlk182224209"/>
    <w:r w:rsidRPr="001E5CB2">
      <w:rPr>
        <w:rFonts w:ascii="Century Gothic" w:hAnsi="Century Gothic" w:cs="Arial"/>
        <w:b/>
        <w:sz w:val="16"/>
        <w:szCs w:val="16"/>
      </w:rPr>
      <w:t>MIT | MUNICÍPIO DE INTERESSE TURÍSTICO DE IBIRAREMA – TERRA DA LINGUIÇA</w:t>
    </w:r>
    <w:r>
      <w:rPr>
        <w:rFonts w:ascii="Century Gothic" w:hAnsi="Century Gothic" w:cs="Arial"/>
        <w:b/>
        <w:sz w:val="16"/>
        <w:szCs w:val="16"/>
      </w:rPr>
      <w:t xml:space="preserve"> E DO FEIJÃO CARIOCA</w:t>
    </w:r>
  </w:p>
  <w:p w14:paraId="2028DD6B" w14:textId="77777777" w:rsidR="00E33DF0" w:rsidRPr="001E5CB2" w:rsidRDefault="00E33DF0" w:rsidP="001E5CB2">
    <w:pPr>
      <w:jc w:val="center"/>
      <w:rPr>
        <w:rFonts w:ascii="Century Gothic" w:hAnsi="Century Gothic" w:cs="Arial"/>
        <w:sz w:val="14"/>
        <w:szCs w:val="16"/>
      </w:rPr>
    </w:pPr>
    <w:r w:rsidRPr="001E5CB2">
      <w:rPr>
        <w:rFonts w:ascii="Century Gothic" w:hAnsi="Century Gothic" w:cs="Arial"/>
        <w:sz w:val="14"/>
        <w:szCs w:val="16"/>
      </w:rPr>
      <w:t>“PAPEL RECICLADO: IBIRAREMA CUIDANDO DO MEIO AMBIENTE”</w:t>
    </w:r>
    <w:bookmarkEnd w:id="4"/>
    <w:bookmarkEnd w:id="5"/>
    <w:bookmarkEnd w:id="6"/>
    <w:bookmarkEnd w:id="7"/>
    <w:bookmarkEnd w:id="8"/>
    <w:bookmarkEnd w:id="9"/>
  </w:p>
  <w:p w14:paraId="0613B2DF" w14:textId="5480BBAC" w:rsidR="008C7698" w:rsidRPr="00705376" w:rsidRDefault="008C7698" w:rsidP="00705376">
    <w:pPr>
      <w:jc w:val="center"/>
      <w:rPr>
        <w:rFonts w:ascii="Corbel" w:hAnsi="Corbel" w:cs="Arial"/>
        <w:sz w:val="16"/>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9B46A" w14:textId="77777777" w:rsidR="00537AF9" w:rsidRDefault="00537AF9" w:rsidP="00824D33">
      <w:r>
        <w:separator/>
      </w:r>
    </w:p>
  </w:footnote>
  <w:footnote w:type="continuationSeparator" w:id="0">
    <w:p w14:paraId="34474674" w14:textId="77777777" w:rsidR="00537AF9" w:rsidRDefault="00537AF9"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38E7B" w14:textId="19668D4C" w:rsidR="00E33DF0" w:rsidRPr="001E5CB2" w:rsidRDefault="00E33DF0" w:rsidP="00C62648">
    <w:pPr>
      <w:ind w:left="709" w:right="1842"/>
      <w:jc w:val="center"/>
      <w:rPr>
        <w:rFonts w:ascii="Corbel" w:hAnsi="Corbel"/>
        <w:sz w:val="20"/>
        <w:szCs w:val="26"/>
      </w:rPr>
    </w:pPr>
    <w:bookmarkStart w:id="2" w:name="_Hlk182224102"/>
    <w:bookmarkStart w:id="3" w:name="_Hlk182224103"/>
    <w:r w:rsidRPr="001E5CB2">
      <w:rPr>
        <w:rFonts w:ascii="Corbel" w:hAnsi="Corbel"/>
        <w:noProof/>
        <w:sz w:val="20"/>
        <w:szCs w:val="26"/>
      </w:rPr>
      <w:drawing>
        <wp:anchor distT="0" distB="0" distL="114300" distR="114300" simplePos="0" relativeHeight="251660288" behindDoc="1" locked="0" layoutInCell="1" allowOverlap="1" wp14:anchorId="395A4025" wp14:editId="42D21C7B">
          <wp:simplePos x="0" y="0"/>
          <wp:positionH relativeFrom="margin">
            <wp:posOffset>5307330</wp:posOffset>
          </wp:positionH>
          <wp:positionV relativeFrom="paragraph">
            <wp:posOffset>67310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hAnsi="Corbel"/>
        <w:noProof/>
        <w:sz w:val="20"/>
        <w:szCs w:val="26"/>
      </w:rPr>
      <w:drawing>
        <wp:anchor distT="0" distB="0" distL="114300" distR="114300" simplePos="0" relativeHeight="251661312" behindDoc="1" locked="0" layoutInCell="1" allowOverlap="1" wp14:anchorId="61CEE902" wp14:editId="338E800D">
          <wp:simplePos x="0" y="0"/>
          <wp:positionH relativeFrom="margin">
            <wp:posOffset>4621530</wp:posOffset>
          </wp:positionH>
          <wp:positionV relativeFrom="paragraph">
            <wp:posOffset>67310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orbel" w:hAnsi="Corbel"/>
        <w:noProof/>
        <w:sz w:val="20"/>
        <w:szCs w:val="26"/>
      </w:rPr>
      <w:drawing>
        <wp:anchor distT="0" distB="0" distL="114300" distR="114300" simplePos="0" relativeHeight="251659264" behindDoc="1" locked="0" layoutInCell="1" allowOverlap="1" wp14:anchorId="13457F53" wp14:editId="0F858E48">
          <wp:simplePos x="0" y="0"/>
          <wp:positionH relativeFrom="column">
            <wp:posOffset>-401955</wp:posOffset>
          </wp:positionH>
          <wp:positionV relativeFrom="paragraph">
            <wp:posOffset>-22860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entury Gothic" w:hAnsi="Century Gothic"/>
        <w:b/>
        <w:sz w:val="30"/>
        <w:szCs w:val="30"/>
      </w:rPr>
      <w:t>MUNICÍPIO DE IBIRAREMA</w:t>
    </w:r>
  </w:p>
  <w:p w14:paraId="20ADD71B" w14:textId="77777777" w:rsidR="00E33DF0" w:rsidRDefault="00E33DF0" w:rsidP="00C62648">
    <w:pPr>
      <w:spacing w:line="360" w:lineRule="auto"/>
      <w:jc w:val="center"/>
      <w:rPr>
        <w:rFonts w:ascii="Century Gothic" w:hAnsi="Century Gothic"/>
        <w:sz w:val="14"/>
        <w:szCs w:val="21"/>
      </w:rPr>
    </w:pPr>
    <w:r w:rsidRPr="001E5CB2">
      <w:rPr>
        <w:rFonts w:ascii="Century Gothic" w:hAnsi="Century Gothic"/>
        <w:sz w:val="14"/>
        <w:szCs w:val="21"/>
      </w:rPr>
      <w:t>Rua Alexandre Simões de Almeida, 367 | CEP 19940-009 | Ibirarema (SP)</w:t>
    </w:r>
  </w:p>
  <w:p w14:paraId="4821F928" w14:textId="77777777" w:rsidR="00E33DF0" w:rsidRPr="001E5CB2" w:rsidRDefault="00E33DF0" w:rsidP="00C62648">
    <w:pPr>
      <w:spacing w:line="360" w:lineRule="auto"/>
      <w:jc w:val="center"/>
      <w:rPr>
        <w:rFonts w:ascii="Century Gothic" w:hAnsi="Century Gothic"/>
        <w:sz w:val="14"/>
        <w:szCs w:val="21"/>
      </w:rPr>
    </w:pPr>
    <w:r w:rsidRPr="001E5CB2">
      <w:rPr>
        <w:rFonts w:ascii="Century Gothic" w:hAnsi="Century Gothic"/>
        <w:sz w:val="14"/>
        <w:szCs w:val="21"/>
      </w:rPr>
      <w:t xml:space="preserve">ibirarema.sp.gov.br | </w:t>
    </w:r>
    <w:r>
      <w:rPr>
        <w:rFonts w:ascii="Century Gothic" w:hAnsi="Century Gothic"/>
        <w:sz w:val="14"/>
        <w:szCs w:val="21"/>
      </w:rPr>
      <w:t>licitacao</w:t>
    </w:r>
    <w:r w:rsidRPr="001E5CB2">
      <w:rPr>
        <w:rFonts w:ascii="Century Gothic" w:hAnsi="Century Gothic"/>
        <w:sz w:val="14"/>
        <w:szCs w:val="21"/>
      </w:rPr>
      <w:t>@ibirarema.sp.gov.br | (14) 3307.1422</w:t>
    </w:r>
  </w:p>
  <w:bookmarkEnd w:id="2"/>
  <w:bookmarkEnd w:id="3"/>
  <w:p w14:paraId="5A603EE8" w14:textId="77777777" w:rsidR="00E33DF0" w:rsidRPr="001E5CB2" w:rsidRDefault="00E33DF0" w:rsidP="00C62648">
    <w:pPr>
      <w:spacing w:line="360" w:lineRule="auto"/>
      <w:jc w:val="center"/>
      <w:rPr>
        <w:rFonts w:ascii="Century Gothic" w:hAnsi="Century Gothic"/>
        <w:b/>
        <w:sz w:val="16"/>
        <w:szCs w:val="21"/>
      </w:rPr>
    </w:pPr>
    <w:r>
      <w:rPr>
        <w:rFonts w:ascii="Century Gothic" w:hAnsi="Century Gothic"/>
        <w:b/>
        <w:sz w:val="16"/>
        <w:szCs w:val="21"/>
      </w:rPr>
      <w:t>COMISSÃO PERMANENTE DE HABILITAÇÃO E JULGAMENTO DE LICITAÇÕES</w:t>
    </w:r>
  </w:p>
  <w:p w14:paraId="185ADA25" w14:textId="5ABC8DF6" w:rsidR="00F71E45" w:rsidRPr="00E33DF0" w:rsidRDefault="00F71E45" w:rsidP="00E33DF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num w:numId="1" w16cid:durableId="127549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1130"/>
    <w:rsid w:val="00016204"/>
    <w:rsid w:val="000215D8"/>
    <w:rsid w:val="00031316"/>
    <w:rsid w:val="00036E76"/>
    <w:rsid w:val="0005474D"/>
    <w:rsid w:val="00074FC6"/>
    <w:rsid w:val="00077496"/>
    <w:rsid w:val="000B1604"/>
    <w:rsid w:val="000C4730"/>
    <w:rsid w:val="000C5A1C"/>
    <w:rsid w:val="000D6AB9"/>
    <w:rsid w:val="000E6CA0"/>
    <w:rsid w:val="000F73B7"/>
    <w:rsid w:val="00115737"/>
    <w:rsid w:val="0015047A"/>
    <w:rsid w:val="0017790E"/>
    <w:rsid w:val="00177C93"/>
    <w:rsid w:val="00184389"/>
    <w:rsid w:val="00190B08"/>
    <w:rsid w:val="001B439A"/>
    <w:rsid w:val="001C65B9"/>
    <w:rsid w:val="001D5C03"/>
    <w:rsid w:val="001D5D00"/>
    <w:rsid w:val="001F5450"/>
    <w:rsid w:val="00200E89"/>
    <w:rsid w:val="00233AB6"/>
    <w:rsid w:val="002367CB"/>
    <w:rsid w:val="00237490"/>
    <w:rsid w:val="0024274A"/>
    <w:rsid w:val="00242A4B"/>
    <w:rsid w:val="00245FFA"/>
    <w:rsid w:val="00250B79"/>
    <w:rsid w:val="00292F93"/>
    <w:rsid w:val="002B2F89"/>
    <w:rsid w:val="002C3853"/>
    <w:rsid w:val="002D11D8"/>
    <w:rsid w:val="002E1D06"/>
    <w:rsid w:val="002F03A1"/>
    <w:rsid w:val="0030753D"/>
    <w:rsid w:val="00316204"/>
    <w:rsid w:val="00324FE5"/>
    <w:rsid w:val="0033481C"/>
    <w:rsid w:val="00346F49"/>
    <w:rsid w:val="00352590"/>
    <w:rsid w:val="00363AB5"/>
    <w:rsid w:val="00370FD4"/>
    <w:rsid w:val="00375962"/>
    <w:rsid w:val="003939C6"/>
    <w:rsid w:val="003A3981"/>
    <w:rsid w:val="003A4402"/>
    <w:rsid w:val="003A482A"/>
    <w:rsid w:val="003B4D12"/>
    <w:rsid w:val="003B6AB7"/>
    <w:rsid w:val="003E2E97"/>
    <w:rsid w:val="00401D49"/>
    <w:rsid w:val="0040399E"/>
    <w:rsid w:val="00410ACA"/>
    <w:rsid w:val="004153EF"/>
    <w:rsid w:val="00420D37"/>
    <w:rsid w:val="0042641C"/>
    <w:rsid w:val="004506CF"/>
    <w:rsid w:val="0045118E"/>
    <w:rsid w:val="0045203E"/>
    <w:rsid w:val="00460F9A"/>
    <w:rsid w:val="0047794E"/>
    <w:rsid w:val="00481DC8"/>
    <w:rsid w:val="00483058"/>
    <w:rsid w:val="00485918"/>
    <w:rsid w:val="004B2D3C"/>
    <w:rsid w:val="004B56D3"/>
    <w:rsid w:val="004B66AC"/>
    <w:rsid w:val="004C1838"/>
    <w:rsid w:val="004D6C80"/>
    <w:rsid w:val="004D7399"/>
    <w:rsid w:val="004D799C"/>
    <w:rsid w:val="004E24C4"/>
    <w:rsid w:val="004E7A0C"/>
    <w:rsid w:val="00512E1E"/>
    <w:rsid w:val="00524B4A"/>
    <w:rsid w:val="00532634"/>
    <w:rsid w:val="00535D94"/>
    <w:rsid w:val="00537AF9"/>
    <w:rsid w:val="00565A0F"/>
    <w:rsid w:val="00595BC2"/>
    <w:rsid w:val="005C3122"/>
    <w:rsid w:val="005C3307"/>
    <w:rsid w:val="005E4800"/>
    <w:rsid w:val="005F0C3D"/>
    <w:rsid w:val="005F31B9"/>
    <w:rsid w:val="005F54D2"/>
    <w:rsid w:val="006061B1"/>
    <w:rsid w:val="006103A2"/>
    <w:rsid w:val="00617E0F"/>
    <w:rsid w:val="006263C0"/>
    <w:rsid w:val="00634B41"/>
    <w:rsid w:val="00636FDD"/>
    <w:rsid w:val="00641D2F"/>
    <w:rsid w:val="00662C21"/>
    <w:rsid w:val="0069382B"/>
    <w:rsid w:val="00695526"/>
    <w:rsid w:val="00697D43"/>
    <w:rsid w:val="006A4027"/>
    <w:rsid w:val="006B2AD9"/>
    <w:rsid w:val="006B409D"/>
    <w:rsid w:val="006C575E"/>
    <w:rsid w:val="006D4D46"/>
    <w:rsid w:val="006F0046"/>
    <w:rsid w:val="007029A0"/>
    <w:rsid w:val="00703E9B"/>
    <w:rsid w:val="00705376"/>
    <w:rsid w:val="00717EA7"/>
    <w:rsid w:val="0072272A"/>
    <w:rsid w:val="007356A0"/>
    <w:rsid w:val="007437B7"/>
    <w:rsid w:val="00745C54"/>
    <w:rsid w:val="007556DF"/>
    <w:rsid w:val="007A4BED"/>
    <w:rsid w:val="007A7CBC"/>
    <w:rsid w:val="007B5C19"/>
    <w:rsid w:val="007C3581"/>
    <w:rsid w:val="00824D33"/>
    <w:rsid w:val="00842DFA"/>
    <w:rsid w:val="00846B99"/>
    <w:rsid w:val="00847889"/>
    <w:rsid w:val="00856CE4"/>
    <w:rsid w:val="008578E9"/>
    <w:rsid w:val="00863818"/>
    <w:rsid w:val="00877145"/>
    <w:rsid w:val="008806B6"/>
    <w:rsid w:val="008A4B31"/>
    <w:rsid w:val="008C6F68"/>
    <w:rsid w:val="008C7698"/>
    <w:rsid w:val="008F515F"/>
    <w:rsid w:val="0090009C"/>
    <w:rsid w:val="0090266F"/>
    <w:rsid w:val="00912255"/>
    <w:rsid w:val="00913D0C"/>
    <w:rsid w:val="00916082"/>
    <w:rsid w:val="00920888"/>
    <w:rsid w:val="00946111"/>
    <w:rsid w:val="00947740"/>
    <w:rsid w:val="00951359"/>
    <w:rsid w:val="009768DB"/>
    <w:rsid w:val="00995C0D"/>
    <w:rsid w:val="009B0B11"/>
    <w:rsid w:val="009E1A28"/>
    <w:rsid w:val="009E31C6"/>
    <w:rsid w:val="009E52CD"/>
    <w:rsid w:val="00A1299B"/>
    <w:rsid w:val="00A3198F"/>
    <w:rsid w:val="00A64AF3"/>
    <w:rsid w:val="00A73BB3"/>
    <w:rsid w:val="00A876D4"/>
    <w:rsid w:val="00A924BA"/>
    <w:rsid w:val="00A9617E"/>
    <w:rsid w:val="00AA0872"/>
    <w:rsid w:val="00AB43A1"/>
    <w:rsid w:val="00AC44BD"/>
    <w:rsid w:val="00AC58EF"/>
    <w:rsid w:val="00AD742F"/>
    <w:rsid w:val="00AE0B17"/>
    <w:rsid w:val="00AF606F"/>
    <w:rsid w:val="00B14225"/>
    <w:rsid w:val="00B526DC"/>
    <w:rsid w:val="00B52766"/>
    <w:rsid w:val="00B53AA0"/>
    <w:rsid w:val="00B64A21"/>
    <w:rsid w:val="00B721EF"/>
    <w:rsid w:val="00B91174"/>
    <w:rsid w:val="00B969CC"/>
    <w:rsid w:val="00B969EA"/>
    <w:rsid w:val="00BB1740"/>
    <w:rsid w:val="00BC58A6"/>
    <w:rsid w:val="00BC6ADB"/>
    <w:rsid w:val="00BD50B6"/>
    <w:rsid w:val="00BD68AF"/>
    <w:rsid w:val="00BE266A"/>
    <w:rsid w:val="00BF1FB5"/>
    <w:rsid w:val="00C1416C"/>
    <w:rsid w:val="00C223E7"/>
    <w:rsid w:val="00C27744"/>
    <w:rsid w:val="00C33107"/>
    <w:rsid w:val="00C41E84"/>
    <w:rsid w:val="00C56E4D"/>
    <w:rsid w:val="00C570AD"/>
    <w:rsid w:val="00C57D1A"/>
    <w:rsid w:val="00C622B0"/>
    <w:rsid w:val="00C737E6"/>
    <w:rsid w:val="00C8581E"/>
    <w:rsid w:val="00CA6E9D"/>
    <w:rsid w:val="00CC2E45"/>
    <w:rsid w:val="00CE424A"/>
    <w:rsid w:val="00CE4BDB"/>
    <w:rsid w:val="00D0132E"/>
    <w:rsid w:val="00D01CA9"/>
    <w:rsid w:val="00D22F32"/>
    <w:rsid w:val="00D26DFD"/>
    <w:rsid w:val="00D505EB"/>
    <w:rsid w:val="00D5347E"/>
    <w:rsid w:val="00D54FD7"/>
    <w:rsid w:val="00D704DD"/>
    <w:rsid w:val="00D9247E"/>
    <w:rsid w:val="00D952DC"/>
    <w:rsid w:val="00D95A2C"/>
    <w:rsid w:val="00DC6B0F"/>
    <w:rsid w:val="00DC6E53"/>
    <w:rsid w:val="00DE3270"/>
    <w:rsid w:val="00E00EA8"/>
    <w:rsid w:val="00E04064"/>
    <w:rsid w:val="00E1006A"/>
    <w:rsid w:val="00E17054"/>
    <w:rsid w:val="00E21347"/>
    <w:rsid w:val="00E27546"/>
    <w:rsid w:val="00E33DF0"/>
    <w:rsid w:val="00E61C71"/>
    <w:rsid w:val="00E7392F"/>
    <w:rsid w:val="00E8762B"/>
    <w:rsid w:val="00E97203"/>
    <w:rsid w:val="00EA709D"/>
    <w:rsid w:val="00EB13E4"/>
    <w:rsid w:val="00EB3CEB"/>
    <w:rsid w:val="00ED3F3A"/>
    <w:rsid w:val="00ED5558"/>
    <w:rsid w:val="00ED7445"/>
    <w:rsid w:val="00EE02A7"/>
    <w:rsid w:val="00EE6A1E"/>
    <w:rsid w:val="00F152F1"/>
    <w:rsid w:val="00F220C2"/>
    <w:rsid w:val="00F22915"/>
    <w:rsid w:val="00F34A2A"/>
    <w:rsid w:val="00F43502"/>
    <w:rsid w:val="00F54F0C"/>
    <w:rsid w:val="00F57EC4"/>
    <w:rsid w:val="00F71E45"/>
    <w:rsid w:val="00F820F7"/>
    <w:rsid w:val="00F84689"/>
    <w:rsid w:val="00F920DE"/>
    <w:rsid w:val="00FA6D10"/>
    <w:rsid w:val="00FA7FE2"/>
    <w:rsid w:val="00FB13AB"/>
    <w:rsid w:val="00FB5B64"/>
    <w:rsid w:val="00FD1134"/>
    <w:rsid w:val="00FE05CF"/>
    <w:rsid w:val="00FF7F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64B38"/>
  <w15:docId w15:val="{CC7BBED2-BCEB-4795-8D88-E7989E1A7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basedOn w:val="Fontepargpadro"/>
    <w:uiPriority w:val="99"/>
    <w:unhideWhenUsed/>
    <w:rsid w:val="00703E9B"/>
    <w:rPr>
      <w:color w:val="0000FF" w:themeColor="hyperlink"/>
      <w:u w:val="single"/>
    </w:rPr>
  </w:style>
  <w:style w:type="paragraph" w:customStyle="1" w:styleId="Livro">
    <w:name w:val="Livro"/>
    <w:basedOn w:val="Normal"/>
    <w:link w:val="LivroChar"/>
    <w:qFormat/>
    <w:rsid w:val="00863818"/>
    <w:pPr>
      <w:spacing w:before="120" w:after="120"/>
      <w:jc w:val="center"/>
      <w:outlineLvl w:val="0"/>
    </w:pPr>
    <w:rPr>
      <w:rFonts w:ascii="Arial" w:hAnsi="Arial" w:cs="Arial"/>
      <w:b/>
      <w:caps/>
      <w:szCs w:val="24"/>
    </w:rPr>
  </w:style>
  <w:style w:type="character" w:customStyle="1" w:styleId="LivroChar">
    <w:name w:val="Livro Char"/>
    <w:basedOn w:val="Fontepargpadro"/>
    <w:link w:val="Livro"/>
    <w:rsid w:val="00863818"/>
    <w:rPr>
      <w:rFonts w:ascii="Arial" w:eastAsia="Times New Roman" w:hAnsi="Arial" w:cs="Arial"/>
      <w:b/>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956786">
      <w:bodyDiv w:val="1"/>
      <w:marLeft w:val="0"/>
      <w:marRight w:val="0"/>
      <w:marTop w:val="0"/>
      <w:marBottom w:val="0"/>
      <w:divBdr>
        <w:top w:val="none" w:sz="0" w:space="0" w:color="auto"/>
        <w:left w:val="none" w:sz="0" w:space="0" w:color="auto"/>
        <w:bottom w:val="none" w:sz="0" w:space="0" w:color="auto"/>
        <w:right w:val="none" w:sz="0" w:space="0" w:color="auto"/>
      </w:divBdr>
    </w:div>
    <w:div w:id="1396859142">
      <w:bodyDiv w:val="1"/>
      <w:marLeft w:val="0"/>
      <w:marRight w:val="0"/>
      <w:marTop w:val="0"/>
      <w:marBottom w:val="0"/>
      <w:divBdr>
        <w:top w:val="none" w:sz="0" w:space="0" w:color="auto"/>
        <w:left w:val="none" w:sz="0" w:space="0" w:color="auto"/>
        <w:bottom w:val="none" w:sz="0" w:space="0" w:color="auto"/>
        <w:right w:val="none" w:sz="0" w:space="0" w:color="auto"/>
      </w:divBdr>
    </w:div>
    <w:div w:id="1751073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042FE9-DD56-453F-931D-505D46506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25</TotalTime>
  <Pages>10</Pages>
  <Words>2585</Words>
  <Characters>13960</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Allan</dc:creator>
  <cp:lastModifiedBy>Pedro Rafael Aparecido Barbosa</cp:lastModifiedBy>
  <cp:revision>11</cp:revision>
  <cp:lastPrinted>2022-01-11T17:38:00Z</cp:lastPrinted>
  <dcterms:created xsi:type="dcterms:W3CDTF">2026-01-07T19:07:00Z</dcterms:created>
  <dcterms:modified xsi:type="dcterms:W3CDTF">2026-01-09T17:41:00Z</dcterms:modified>
</cp:coreProperties>
</file>